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9B32E" w14:textId="77777777" w:rsidR="00425A91" w:rsidRPr="00001355" w:rsidRDefault="00425A91" w:rsidP="00425A91">
      <w:pPr>
        <w:pStyle w:val="Nadpis3"/>
        <w:rPr>
          <w:sz w:val="28"/>
        </w:rPr>
      </w:pPr>
      <w:r w:rsidRPr="00001355">
        <w:rPr>
          <w:sz w:val="28"/>
        </w:rPr>
        <w:t>Žádost</w:t>
      </w:r>
    </w:p>
    <w:p w14:paraId="672BB42A" w14:textId="77777777" w:rsidR="00425A91" w:rsidRPr="00001355" w:rsidRDefault="00132D1F" w:rsidP="00425A91">
      <w:pPr>
        <w:pStyle w:val="Nadpis3"/>
        <w:rPr>
          <w:sz w:val="16"/>
        </w:rPr>
      </w:pPr>
      <w:r w:rsidRPr="00132D1F">
        <w:rPr>
          <w:sz w:val="28"/>
        </w:rPr>
        <w:t>Odborná praxe v rámci specializačního vzdělávání Zobrazovací a ozařovací technologie v</w:t>
      </w:r>
      <w:r>
        <w:rPr>
          <w:sz w:val="28"/>
        </w:rPr>
        <w:t> </w:t>
      </w:r>
      <w:r w:rsidRPr="00132D1F">
        <w:rPr>
          <w:sz w:val="28"/>
        </w:rPr>
        <w:t>radioterapii</w:t>
      </w:r>
      <w:r>
        <w:rPr>
          <w:sz w:val="28"/>
        </w:rPr>
        <w:t xml:space="preserve"> – OM 3</w:t>
      </w:r>
      <w:r w:rsidR="00001355">
        <w:br/>
      </w:r>
    </w:p>
    <w:tbl>
      <w:tblPr>
        <w:tblStyle w:val="Mkatabulky"/>
        <w:tblW w:w="10870" w:type="dxa"/>
        <w:tblLayout w:type="fixed"/>
        <w:tblLook w:val="04A0" w:firstRow="1" w:lastRow="0" w:firstColumn="1" w:lastColumn="0" w:noHBand="0" w:noVBand="1"/>
      </w:tblPr>
      <w:tblGrid>
        <w:gridCol w:w="3256"/>
        <w:gridCol w:w="7614"/>
      </w:tblGrid>
      <w:tr w:rsidR="00425A91" w:rsidRPr="00425A91" w14:paraId="7E6C904F" w14:textId="77777777" w:rsidTr="00001355">
        <w:trPr>
          <w:trHeight w:val="796"/>
        </w:trPr>
        <w:tc>
          <w:tcPr>
            <w:tcW w:w="3256" w:type="dxa"/>
            <w:vAlign w:val="center"/>
          </w:tcPr>
          <w:p w14:paraId="12ABA1E7" w14:textId="77777777" w:rsidR="00425A91" w:rsidRPr="00425A91" w:rsidRDefault="00132D1F" w:rsidP="00425A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Odborný modul – OM 3</w:t>
            </w:r>
          </w:p>
        </w:tc>
        <w:tc>
          <w:tcPr>
            <w:tcW w:w="7614" w:type="dxa"/>
            <w:vAlign w:val="bottom"/>
          </w:tcPr>
          <w:p w14:paraId="5D6ECAF2" w14:textId="77777777" w:rsidR="00425A91" w:rsidRPr="00425A91" w:rsidRDefault="00132D1F" w:rsidP="0020164C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32D1F">
              <w:rPr>
                <w:rFonts w:ascii="Arial" w:hAnsi="Arial" w:cs="Arial"/>
                <w:b/>
                <w:sz w:val="20"/>
                <w:szCs w:val="20"/>
              </w:rPr>
              <w:t>Odborná praxe v rámci specializačního vzdělávání Zobrazovací a ozařovací technologie v radioterapii</w:t>
            </w:r>
          </w:p>
        </w:tc>
      </w:tr>
      <w:tr w:rsidR="00425A91" w:rsidRPr="00425A91" w14:paraId="43119F0D" w14:textId="77777777" w:rsidTr="00001355">
        <w:trPr>
          <w:trHeight w:val="559"/>
        </w:trPr>
        <w:tc>
          <w:tcPr>
            <w:tcW w:w="3256" w:type="dxa"/>
            <w:vAlign w:val="center"/>
          </w:tcPr>
          <w:p w14:paraId="25E92435" w14:textId="77777777" w:rsidR="00425A91" w:rsidRPr="00425A91" w:rsidRDefault="00425A91" w:rsidP="00425A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25A91">
              <w:rPr>
                <w:rFonts w:ascii="Arial" w:hAnsi="Arial" w:cs="Arial"/>
                <w:b/>
                <w:sz w:val="20"/>
                <w:szCs w:val="20"/>
              </w:rPr>
              <w:t>Rozsah praktické části</w:t>
            </w:r>
          </w:p>
        </w:tc>
        <w:tc>
          <w:tcPr>
            <w:tcW w:w="7614" w:type="dxa"/>
            <w:vAlign w:val="center"/>
          </w:tcPr>
          <w:p w14:paraId="7C1EC251" w14:textId="77777777" w:rsidR="00425A91" w:rsidRPr="00425A91" w:rsidRDefault="00132D1F" w:rsidP="00425A9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32D1F">
              <w:rPr>
                <w:rFonts w:ascii="Arial" w:hAnsi="Arial" w:cs="Arial"/>
                <w:sz w:val="20"/>
                <w:szCs w:val="20"/>
              </w:rPr>
              <w:t>10 dnů odborné praxe na pracovišti akreditovaného zařízení, tj. 80 hodin</w:t>
            </w:r>
          </w:p>
        </w:tc>
      </w:tr>
      <w:tr w:rsidR="00425A91" w:rsidRPr="00425A91" w14:paraId="7B94DF60" w14:textId="77777777" w:rsidTr="0020164C">
        <w:trPr>
          <w:trHeight w:val="728"/>
        </w:trPr>
        <w:tc>
          <w:tcPr>
            <w:tcW w:w="3256" w:type="dxa"/>
            <w:vAlign w:val="center"/>
          </w:tcPr>
          <w:p w14:paraId="160F98DB" w14:textId="77777777" w:rsidR="00425A91" w:rsidRPr="00425A91" w:rsidRDefault="00BA1C7F" w:rsidP="00425A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Místo konání</w:t>
            </w:r>
          </w:p>
        </w:tc>
        <w:tc>
          <w:tcPr>
            <w:tcW w:w="7614" w:type="dxa"/>
            <w:vAlign w:val="center"/>
          </w:tcPr>
          <w:p w14:paraId="6F67C8F2" w14:textId="77777777" w:rsidR="00425A91" w:rsidRPr="00425A91" w:rsidRDefault="00BA1C7F" w:rsidP="00BA1C7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Masarykův onkologický ústav, Žlutý kopec 7, 602 00, </w:t>
            </w:r>
            <w:r w:rsidRPr="00BA1C7F">
              <w:rPr>
                <w:rFonts w:ascii="Arial" w:hAnsi="Arial" w:cs="Arial"/>
                <w:sz w:val="20"/>
                <w:szCs w:val="20"/>
              </w:rPr>
              <w:t>Brno</w:t>
            </w:r>
            <w:r w:rsidR="00132D1F">
              <w:rPr>
                <w:rFonts w:ascii="Arial" w:hAnsi="Arial" w:cs="Arial"/>
                <w:sz w:val="20"/>
                <w:szCs w:val="20"/>
              </w:rPr>
              <w:br/>
              <w:t>Klinika radiační onkologie</w:t>
            </w:r>
          </w:p>
        </w:tc>
      </w:tr>
      <w:tr w:rsidR="00425A91" w:rsidRPr="00425A91" w14:paraId="5AE34F7A" w14:textId="77777777" w:rsidTr="005F5879">
        <w:trPr>
          <w:trHeight w:val="749"/>
        </w:trPr>
        <w:tc>
          <w:tcPr>
            <w:tcW w:w="3256" w:type="dxa"/>
            <w:vAlign w:val="center"/>
          </w:tcPr>
          <w:p w14:paraId="194A62A2" w14:textId="77777777" w:rsidR="00425A91" w:rsidRPr="00425A91" w:rsidRDefault="00425A91" w:rsidP="00425A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25A91">
              <w:rPr>
                <w:rFonts w:ascii="Arial" w:hAnsi="Arial" w:cs="Arial"/>
                <w:b/>
                <w:sz w:val="20"/>
                <w:szCs w:val="20"/>
              </w:rPr>
              <w:t>Cíl</w:t>
            </w:r>
          </w:p>
        </w:tc>
        <w:tc>
          <w:tcPr>
            <w:tcW w:w="7614" w:type="dxa"/>
            <w:vAlign w:val="center"/>
          </w:tcPr>
          <w:p w14:paraId="55B6A4F6" w14:textId="77777777" w:rsidR="00425A91" w:rsidRPr="00425A91" w:rsidRDefault="00132D1F" w:rsidP="00BA1C7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32D1F">
              <w:rPr>
                <w:rFonts w:ascii="Arial" w:hAnsi="Arial" w:cs="Arial"/>
                <w:sz w:val="20"/>
                <w:szCs w:val="20"/>
              </w:rPr>
              <w:t>Cílem specializačního vzdělávání je získání specializované způsobilosti osvojením si potřebných praktických dovedností dle studijního plánu praktických výkonů</w:t>
            </w:r>
          </w:p>
        </w:tc>
      </w:tr>
      <w:tr w:rsidR="00425A91" w:rsidRPr="00425A91" w14:paraId="1ECE66BE" w14:textId="77777777" w:rsidTr="00001355">
        <w:trPr>
          <w:trHeight w:val="1050"/>
        </w:trPr>
        <w:tc>
          <w:tcPr>
            <w:tcW w:w="3256" w:type="dxa"/>
            <w:vAlign w:val="center"/>
          </w:tcPr>
          <w:p w14:paraId="5D6CDA8D" w14:textId="77777777" w:rsidR="00425A91" w:rsidRPr="00425A91" w:rsidRDefault="00425A91" w:rsidP="00425A9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25A91">
              <w:rPr>
                <w:rFonts w:ascii="Arial" w:hAnsi="Arial" w:cs="Arial"/>
                <w:b/>
                <w:sz w:val="20"/>
                <w:szCs w:val="20"/>
              </w:rPr>
              <w:t>Kontaktní osoba</w:t>
            </w:r>
          </w:p>
        </w:tc>
        <w:tc>
          <w:tcPr>
            <w:tcW w:w="7614" w:type="dxa"/>
            <w:vAlign w:val="center"/>
          </w:tcPr>
          <w:p w14:paraId="3A16FC00" w14:textId="630132DC" w:rsidR="00425A91" w:rsidRPr="00425A91" w:rsidRDefault="00E078B8" w:rsidP="00132D1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078B8">
              <w:rPr>
                <w:rFonts w:asciiTheme="majorHAnsi" w:hAnsiTheme="majorHAnsi" w:cstheme="majorHAnsi"/>
                <w:sz w:val="20"/>
              </w:rPr>
              <w:t>Mgr. Veronika Pospíšilová, asistentka KRO MOÚ</w:t>
            </w:r>
            <w:r w:rsidRPr="00E078B8">
              <w:rPr>
                <w:rFonts w:asciiTheme="majorHAnsi" w:hAnsiTheme="majorHAnsi" w:cstheme="majorHAnsi"/>
                <w:sz w:val="20"/>
              </w:rPr>
              <w:br/>
            </w:r>
            <w:r w:rsidRPr="00E078B8">
              <w:rPr>
                <w:rFonts w:asciiTheme="majorHAnsi" w:hAnsiTheme="majorHAnsi" w:cstheme="majorHAnsi"/>
                <w:b/>
                <w:bCs/>
                <w:sz w:val="20"/>
              </w:rPr>
              <w:t>T</w:t>
            </w:r>
            <w:r w:rsidRPr="00E078B8">
              <w:rPr>
                <w:rFonts w:asciiTheme="majorHAnsi" w:hAnsiTheme="majorHAnsi" w:cstheme="majorHAnsi"/>
                <w:sz w:val="20"/>
              </w:rPr>
              <w:t> +420 543 13 1106</w:t>
            </w:r>
            <w:r w:rsidRPr="00E078B8">
              <w:rPr>
                <w:rFonts w:asciiTheme="majorHAnsi" w:hAnsiTheme="majorHAnsi" w:cstheme="majorHAnsi"/>
                <w:sz w:val="20"/>
              </w:rPr>
              <w:br/>
            </w:r>
            <w:r w:rsidRPr="00E078B8">
              <w:rPr>
                <w:rFonts w:asciiTheme="majorHAnsi" w:hAnsiTheme="majorHAnsi" w:cstheme="majorHAnsi"/>
                <w:b/>
                <w:bCs/>
                <w:sz w:val="20"/>
              </w:rPr>
              <w:t>E</w:t>
            </w:r>
            <w:r w:rsidRPr="00E078B8">
              <w:rPr>
                <w:rFonts w:asciiTheme="majorHAnsi" w:hAnsiTheme="majorHAnsi" w:cstheme="majorHAnsi"/>
                <w:sz w:val="20"/>
              </w:rPr>
              <w:t> veronika.pospisilova@mou.cz</w:t>
            </w:r>
          </w:p>
        </w:tc>
      </w:tr>
    </w:tbl>
    <w:p w14:paraId="6F483939" w14:textId="77777777" w:rsidR="00425A91" w:rsidRPr="00425A91" w:rsidRDefault="00425A91" w:rsidP="00425A91">
      <w:pPr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Mkatabulky"/>
        <w:tblW w:w="10872" w:type="dxa"/>
        <w:tblLayout w:type="fixed"/>
        <w:tblLook w:val="04A0" w:firstRow="1" w:lastRow="0" w:firstColumn="1" w:lastColumn="0" w:noHBand="0" w:noVBand="1"/>
      </w:tblPr>
      <w:tblGrid>
        <w:gridCol w:w="3256"/>
        <w:gridCol w:w="7616"/>
      </w:tblGrid>
      <w:tr w:rsidR="00425A91" w:rsidRPr="00425A91" w14:paraId="6FBBEC85" w14:textId="77777777" w:rsidTr="005F5879">
        <w:trPr>
          <w:trHeight w:val="504"/>
        </w:trPr>
        <w:tc>
          <w:tcPr>
            <w:tcW w:w="3256" w:type="dxa"/>
            <w:vAlign w:val="center"/>
          </w:tcPr>
          <w:p w14:paraId="40C8345F" w14:textId="77777777" w:rsidR="00425A91" w:rsidRPr="00764B82" w:rsidRDefault="00425A91" w:rsidP="00425A91">
            <w:pPr>
              <w:outlineLvl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5A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Jméno a příjmení, titul</w:t>
            </w:r>
          </w:p>
        </w:tc>
        <w:tc>
          <w:tcPr>
            <w:tcW w:w="7616" w:type="dxa"/>
            <w:vAlign w:val="center"/>
          </w:tcPr>
          <w:p w14:paraId="5B8DF34E" w14:textId="77777777" w:rsidR="00425A91" w:rsidRPr="00425A91" w:rsidRDefault="00425A91" w:rsidP="00425A91">
            <w:pPr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001355" w:rsidRPr="00425A91" w14:paraId="782BB35B" w14:textId="77777777" w:rsidTr="005F5879">
        <w:trPr>
          <w:trHeight w:val="504"/>
        </w:trPr>
        <w:tc>
          <w:tcPr>
            <w:tcW w:w="3256" w:type="dxa"/>
            <w:vAlign w:val="center"/>
          </w:tcPr>
          <w:p w14:paraId="176DADD2" w14:textId="77777777" w:rsidR="00001355" w:rsidRPr="00425A91" w:rsidRDefault="00001355" w:rsidP="00425A91">
            <w:pPr>
              <w:outlineLvl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Datum narození</w:t>
            </w:r>
          </w:p>
        </w:tc>
        <w:tc>
          <w:tcPr>
            <w:tcW w:w="7616" w:type="dxa"/>
            <w:vAlign w:val="center"/>
          </w:tcPr>
          <w:p w14:paraId="65B1FC5F" w14:textId="77777777" w:rsidR="00001355" w:rsidRPr="00425A91" w:rsidRDefault="00001355" w:rsidP="00425A91">
            <w:pPr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425A91" w:rsidRPr="00425A91" w14:paraId="1220FE4B" w14:textId="77777777" w:rsidTr="005F5879">
        <w:trPr>
          <w:trHeight w:val="773"/>
        </w:trPr>
        <w:tc>
          <w:tcPr>
            <w:tcW w:w="3256" w:type="dxa"/>
            <w:vAlign w:val="center"/>
          </w:tcPr>
          <w:p w14:paraId="3F8CAB03" w14:textId="77777777" w:rsidR="00425A91" w:rsidRPr="00425A91" w:rsidRDefault="00425A91" w:rsidP="00425A91">
            <w:pPr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25A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Kontaktní údaje</w:t>
            </w:r>
          </w:p>
          <w:p w14:paraId="12895CCC" w14:textId="77777777" w:rsidR="00425A91" w:rsidRPr="00425A91" w:rsidRDefault="00425A91" w:rsidP="00425A91">
            <w:pPr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25A9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telefon</w:t>
            </w:r>
          </w:p>
          <w:p w14:paraId="3AB9B542" w14:textId="77777777" w:rsidR="00425A91" w:rsidRPr="00425A91" w:rsidRDefault="00425A91" w:rsidP="00425A91">
            <w:pPr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25A9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7616" w:type="dxa"/>
            <w:vAlign w:val="center"/>
          </w:tcPr>
          <w:p w14:paraId="016B72D5" w14:textId="77777777" w:rsidR="00425A91" w:rsidRPr="00425A91" w:rsidRDefault="00425A91" w:rsidP="00425A91">
            <w:pPr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425A91" w:rsidRPr="00425A91" w14:paraId="40EF8F70" w14:textId="77777777" w:rsidTr="0020164C">
        <w:trPr>
          <w:trHeight w:val="531"/>
        </w:trPr>
        <w:tc>
          <w:tcPr>
            <w:tcW w:w="3256" w:type="dxa"/>
            <w:vAlign w:val="center"/>
          </w:tcPr>
          <w:p w14:paraId="16C83D78" w14:textId="77777777" w:rsidR="00425A91" w:rsidRPr="00425A91" w:rsidRDefault="00425A91" w:rsidP="00425A91">
            <w:pPr>
              <w:outlineLvl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5A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Adresa trvalého bydliště</w:t>
            </w:r>
          </w:p>
        </w:tc>
        <w:tc>
          <w:tcPr>
            <w:tcW w:w="7616" w:type="dxa"/>
            <w:vAlign w:val="center"/>
          </w:tcPr>
          <w:p w14:paraId="1AEAE8BE" w14:textId="77777777" w:rsidR="00425A91" w:rsidRPr="00425A91" w:rsidRDefault="00425A91" w:rsidP="00425A91">
            <w:pPr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425A91" w:rsidRPr="00425A91" w14:paraId="1507B310" w14:textId="77777777" w:rsidTr="0020164C">
        <w:trPr>
          <w:trHeight w:val="592"/>
        </w:trPr>
        <w:tc>
          <w:tcPr>
            <w:tcW w:w="3256" w:type="dxa"/>
            <w:vAlign w:val="center"/>
          </w:tcPr>
          <w:p w14:paraId="415E85AE" w14:textId="77777777" w:rsidR="00425A91" w:rsidRPr="005F5879" w:rsidRDefault="00425A91" w:rsidP="00425A91">
            <w:pPr>
              <w:outlineLvl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5A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Název a adresa zaměstnavatele</w:t>
            </w:r>
          </w:p>
        </w:tc>
        <w:tc>
          <w:tcPr>
            <w:tcW w:w="7616" w:type="dxa"/>
            <w:vAlign w:val="center"/>
          </w:tcPr>
          <w:p w14:paraId="623B3907" w14:textId="77777777" w:rsidR="00425A91" w:rsidRPr="00425A91" w:rsidRDefault="00425A91" w:rsidP="00425A91">
            <w:pPr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425A91" w:rsidRPr="00425A91" w14:paraId="48595D3E" w14:textId="77777777" w:rsidTr="005F5879">
        <w:trPr>
          <w:trHeight w:val="748"/>
        </w:trPr>
        <w:tc>
          <w:tcPr>
            <w:tcW w:w="3256" w:type="dxa"/>
            <w:vAlign w:val="center"/>
          </w:tcPr>
          <w:p w14:paraId="636D2768" w14:textId="77777777" w:rsidR="00425A91" w:rsidRPr="00425A91" w:rsidRDefault="00425A91" w:rsidP="00425A91">
            <w:pPr>
              <w:outlineLvl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5A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Hrazeno z projektu NCO NZO</w:t>
            </w:r>
          </w:p>
          <w:p w14:paraId="6D8D9C44" w14:textId="77777777" w:rsidR="00425A91" w:rsidRPr="005F5879" w:rsidRDefault="00360E53" w:rsidP="00947C89">
            <w:pPr>
              <w:outlineLvl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r w:rsidR="00947C8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zvýrazněte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platné</w:t>
            </w:r>
            <w:r w:rsidR="00425A91" w:rsidRPr="00425A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616" w:type="dxa"/>
            <w:vAlign w:val="center"/>
          </w:tcPr>
          <w:p w14:paraId="6CB0D496" w14:textId="77777777" w:rsidR="00360E53" w:rsidRDefault="00425A91" w:rsidP="00425A91">
            <w:pPr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25A9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□ </w:t>
            </w:r>
            <w:r w:rsidR="00360E5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ano - </w:t>
            </w:r>
            <w:r w:rsidR="00360E53" w:rsidRPr="00425A9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doplňte číslo projektu:</w:t>
            </w:r>
          </w:p>
          <w:p w14:paraId="56D8704F" w14:textId="77777777" w:rsidR="00425A91" w:rsidRPr="00425A91" w:rsidRDefault="00360E53" w:rsidP="00425A91">
            <w:pPr>
              <w:outlineLvl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25A9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="00425A91" w:rsidRPr="00425A9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ne</w:t>
            </w:r>
          </w:p>
        </w:tc>
      </w:tr>
      <w:tr w:rsidR="00425A91" w:rsidRPr="00425A91" w14:paraId="49BEA120" w14:textId="77777777" w:rsidTr="0020164C">
        <w:trPr>
          <w:trHeight w:val="576"/>
        </w:trPr>
        <w:tc>
          <w:tcPr>
            <w:tcW w:w="3256" w:type="dxa"/>
            <w:vAlign w:val="center"/>
          </w:tcPr>
          <w:p w14:paraId="275AE57F" w14:textId="77777777" w:rsidR="00425A91" w:rsidRPr="00425A91" w:rsidRDefault="00425A91" w:rsidP="00425A9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5A91">
              <w:rPr>
                <w:rFonts w:ascii="Arial" w:hAnsi="Arial" w:cs="Arial"/>
                <w:b/>
                <w:sz w:val="20"/>
                <w:szCs w:val="20"/>
              </w:rPr>
              <w:t>Požadovaný termín stáže</w:t>
            </w:r>
          </w:p>
          <w:p w14:paraId="65230809" w14:textId="77777777" w:rsidR="00425A91" w:rsidRPr="005F5879" w:rsidRDefault="00425A91" w:rsidP="00425A9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5A91">
              <w:rPr>
                <w:rFonts w:ascii="Arial" w:hAnsi="Arial" w:cs="Arial"/>
                <w:b/>
                <w:sz w:val="20"/>
                <w:szCs w:val="20"/>
              </w:rPr>
              <w:t>(od-do)</w:t>
            </w:r>
          </w:p>
        </w:tc>
        <w:tc>
          <w:tcPr>
            <w:tcW w:w="7616" w:type="dxa"/>
            <w:vAlign w:val="center"/>
          </w:tcPr>
          <w:p w14:paraId="0BF82561" w14:textId="77777777" w:rsidR="00425A91" w:rsidRPr="00425A91" w:rsidRDefault="00425A91" w:rsidP="00425A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382CE1" w14:textId="77777777" w:rsidR="00425A91" w:rsidRPr="00425A91" w:rsidRDefault="00425A91" w:rsidP="00425A91">
      <w:pPr>
        <w:rPr>
          <w:rFonts w:ascii="Arial" w:hAnsi="Arial" w:cs="Arial"/>
          <w:sz w:val="20"/>
          <w:szCs w:val="20"/>
        </w:rPr>
      </w:pPr>
    </w:p>
    <w:p w14:paraId="531E8EED" w14:textId="77777777" w:rsidR="00C10B6F" w:rsidRDefault="00C10B6F">
      <w:pPr>
        <w:suppressAutoHyphens w:val="0"/>
        <w:spacing w:after="200" w:line="312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65DF61C" w14:textId="77777777" w:rsid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6DB76C1B" w14:textId="77777777" w:rsid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30BB4324" w14:textId="77777777" w:rsid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1B0B9552" w14:textId="77777777" w:rsid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266C2B14" w14:textId="77777777" w:rsid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1EBD7243" w14:textId="77777777" w:rsidR="00C10B6F" w:rsidRP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64D53F91" w14:textId="77777777" w:rsidR="00C10B6F" w:rsidRP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63F48599" w14:textId="77777777" w:rsidR="00C10B6F" w:rsidRP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36B63C50" w14:textId="77777777" w:rsidR="00C10B6F" w:rsidRP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08349AF6" w14:textId="77777777" w:rsidR="00C10B6F" w:rsidRPr="00C10B6F" w:rsidRDefault="00C10B6F" w:rsidP="00425A91">
      <w:pPr>
        <w:rPr>
          <w:rFonts w:ascii="Arial" w:hAnsi="Arial" w:cs="Arial"/>
          <w:sz w:val="22"/>
          <w:szCs w:val="20"/>
        </w:rPr>
      </w:pPr>
    </w:p>
    <w:p w14:paraId="6529974C" w14:textId="77777777" w:rsidR="00C10B6F" w:rsidRPr="00C10B6F" w:rsidRDefault="00C10B6F" w:rsidP="00425A91">
      <w:pPr>
        <w:rPr>
          <w:rFonts w:ascii="Arial" w:hAnsi="Arial" w:cs="Arial"/>
          <w:sz w:val="22"/>
          <w:szCs w:val="20"/>
        </w:rPr>
      </w:pPr>
    </w:p>
    <w:p w14:paraId="079E26D7" w14:textId="77777777" w:rsidR="00C10B6F" w:rsidRP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5944AC9E" w14:textId="77777777" w:rsidR="00C10B6F" w:rsidRP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3A9F112D" w14:textId="77777777" w:rsidR="00C10B6F" w:rsidRDefault="00C10B6F" w:rsidP="00425A91">
      <w:pPr>
        <w:rPr>
          <w:rFonts w:ascii="Arial" w:hAnsi="Arial" w:cs="Arial"/>
          <w:sz w:val="20"/>
          <w:szCs w:val="20"/>
        </w:rPr>
      </w:pPr>
    </w:p>
    <w:tbl>
      <w:tblPr>
        <w:tblStyle w:val="Mkatabulky"/>
        <w:tblW w:w="10872" w:type="dxa"/>
        <w:tblLayout w:type="fixed"/>
        <w:tblLook w:val="04A0" w:firstRow="1" w:lastRow="0" w:firstColumn="1" w:lastColumn="0" w:noHBand="0" w:noVBand="1"/>
      </w:tblPr>
      <w:tblGrid>
        <w:gridCol w:w="3256"/>
        <w:gridCol w:w="7616"/>
      </w:tblGrid>
      <w:tr w:rsidR="00C10B6F" w:rsidRPr="00425A91" w14:paraId="22893982" w14:textId="77777777" w:rsidTr="0092234F">
        <w:trPr>
          <w:trHeight w:val="504"/>
        </w:trPr>
        <w:tc>
          <w:tcPr>
            <w:tcW w:w="3256" w:type="dxa"/>
            <w:vAlign w:val="center"/>
          </w:tcPr>
          <w:p w14:paraId="0362B4C8" w14:textId="77777777" w:rsidR="00C10B6F" w:rsidRPr="001D5208" w:rsidRDefault="00C10B6F" w:rsidP="0092234F">
            <w:pPr>
              <w:outlineLvl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D520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Fakturační údaje</w:t>
            </w:r>
          </w:p>
        </w:tc>
        <w:tc>
          <w:tcPr>
            <w:tcW w:w="7616" w:type="dxa"/>
            <w:vAlign w:val="center"/>
          </w:tcPr>
          <w:p w14:paraId="7CBE106E" w14:textId="77777777" w:rsidR="00C10B6F" w:rsidRPr="001D5208" w:rsidRDefault="00C10B6F" w:rsidP="0092234F">
            <w:pPr>
              <w:outlineLvl w:val="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C10B6F" w:rsidRPr="00425A91" w14:paraId="2C4D59B7" w14:textId="77777777" w:rsidTr="0092234F">
        <w:trPr>
          <w:trHeight w:val="504"/>
        </w:trPr>
        <w:tc>
          <w:tcPr>
            <w:tcW w:w="3256" w:type="dxa"/>
            <w:vAlign w:val="center"/>
          </w:tcPr>
          <w:p w14:paraId="056FF949" w14:textId="77777777" w:rsidR="00C10B6F" w:rsidRPr="001D5208" w:rsidRDefault="00C10B6F" w:rsidP="0092234F">
            <w:pPr>
              <w:widowControl w:val="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1D5208">
              <w:rPr>
                <w:rFonts w:asciiTheme="minorHAnsi" w:hAnsiTheme="minorHAnsi" w:cstheme="minorHAnsi"/>
                <w:b/>
                <w:sz w:val="20"/>
                <w:szCs w:val="20"/>
              </w:rPr>
              <w:t>Název</w:t>
            </w:r>
          </w:p>
        </w:tc>
        <w:tc>
          <w:tcPr>
            <w:tcW w:w="7616" w:type="dxa"/>
            <w:vAlign w:val="center"/>
          </w:tcPr>
          <w:p w14:paraId="33BB1CD1" w14:textId="77777777" w:rsidR="00C10B6F" w:rsidRPr="001D5208" w:rsidRDefault="00C10B6F" w:rsidP="0092234F">
            <w:pPr>
              <w:outlineLvl w:val="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C10B6F" w:rsidRPr="00425A91" w14:paraId="7C8D37B2" w14:textId="77777777" w:rsidTr="0092234F">
        <w:trPr>
          <w:trHeight w:val="773"/>
        </w:trPr>
        <w:tc>
          <w:tcPr>
            <w:tcW w:w="3256" w:type="dxa"/>
            <w:vAlign w:val="center"/>
          </w:tcPr>
          <w:p w14:paraId="2E778884" w14:textId="77777777" w:rsidR="00C10B6F" w:rsidRPr="001D5208" w:rsidRDefault="00C10B6F" w:rsidP="0092234F">
            <w:pPr>
              <w:widowControl w:val="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1D5208">
              <w:rPr>
                <w:rFonts w:asciiTheme="minorHAnsi" w:hAnsiTheme="minorHAnsi" w:cstheme="minorHAnsi"/>
                <w:b/>
                <w:sz w:val="20"/>
                <w:szCs w:val="20"/>
              </w:rPr>
              <w:t>Adresa</w:t>
            </w:r>
          </w:p>
        </w:tc>
        <w:tc>
          <w:tcPr>
            <w:tcW w:w="7616" w:type="dxa"/>
            <w:vAlign w:val="center"/>
          </w:tcPr>
          <w:p w14:paraId="3ABCEAEC" w14:textId="77777777" w:rsidR="00C10B6F" w:rsidRPr="001D5208" w:rsidRDefault="00C10B6F" w:rsidP="0092234F">
            <w:pPr>
              <w:outlineLvl w:val="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C10B6F" w:rsidRPr="00425A91" w14:paraId="1FA23E46" w14:textId="77777777" w:rsidTr="0092234F">
        <w:trPr>
          <w:trHeight w:val="531"/>
        </w:trPr>
        <w:tc>
          <w:tcPr>
            <w:tcW w:w="3256" w:type="dxa"/>
            <w:vAlign w:val="center"/>
          </w:tcPr>
          <w:p w14:paraId="509EB14F" w14:textId="77777777" w:rsidR="00C10B6F" w:rsidRPr="001D5208" w:rsidRDefault="00C10B6F" w:rsidP="0092234F">
            <w:pPr>
              <w:widowControl w:val="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1D5208">
              <w:rPr>
                <w:rFonts w:asciiTheme="minorHAnsi" w:hAnsiTheme="minorHAnsi" w:cstheme="minorHAnsi"/>
                <w:b/>
                <w:sz w:val="20"/>
                <w:szCs w:val="20"/>
              </w:rPr>
              <w:t>IČ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(pokud je uvedeno)</w:t>
            </w:r>
          </w:p>
        </w:tc>
        <w:tc>
          <w:tcPr>
            <w:tcW w:w="7616" w:type="dxa"/>
            <w:vAlign w:val="center"/>
          </w:tcPr>
          <w:p w14:paraId="7304F119" w14:textId="77777777" w:rsidR="00C10B6F" w:rsidRPr="001D5208" w:rsidRDefault="00C10B6F" w:rsidP="0092234F">
            <w:pPr>
              <w:outlineLvl w:val="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C10B6F" w:rsidRPr="00425A91" w14:paraId="235E2B1C" w14:textId="77777777" w:rsidTr="0092234F">
        <w:trPr>
          <w:trHeight w:val="592"/>
        </w:trPr>
        <w:tc>
          <w:tcPr>
            <w:tcW w:w="3256" w:type="dxa"/>
            <w:vAlign w:val="center"/>
          </w:tcPr>
          <w:p w14:paraId="2E3BD660" w14:textId="77777777" w:rsidR="00C10B6F" w:rsidRPr="001D5208" w:rsidRDefault="00C10B6F" w:rsidP="0092234F">
            <w:pPr>
              <w:widowControl w:val="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1D5208">
              <w:rPr>
                <w:rFonts w:asciiTheme="minorHAnsi" w:hAnsiTheme="minorHAnsi" w:cstheme="minorHAnsi"/>
                <w:b/>
                <w:sz w:val="20"/>
                <w:szCs w:val="20"/>
              </w:rPr>
              <w:t>DIČ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(pokud je uvedeno)</w:t>
            </w:r>
          </w:p>
        </w:tc>
        <w:tc>
          <w:tcPr>
            <w:tcW w:w="7616" w:type="dxa"/>
            <w:vAlign w:val="center"/>
          </w:tcPr>
          <w:p w14:paraId="489BFDA3" w14:textId="77777777" w:rsidR="00C10B6F" w:rsidRPr="001D5208" w:rsidRDefault="00C10B6F" w:rsidP="0092234F">
            <w:pPr>
              <w:outlineLvl w:val="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C10B6F" w:rsidRPr="00425A91" w14:paraId="066C6E92" w14:textId="77777777" w:rsidTr="0092234F">
        <w:trPr>
          <w:trHeight w:val="576"/>
        </w:trPr>
        <w:tc>
          <w:tcPr>
            <w:tcW w:w="3256" w:type="dxa"/>
            <w:vAlign w:val="center"/>
          </w:tcPr>
          <w:p w14:paraId="6EA8A34A" w14:textId="77777777" w:rsidR="00C10B6F" w:rsidRPr="001D5208" w:rsidRDefault="00C10B6F" w:rsidP="0092234F">
            <w:pPr>
              <w:widowControl w:val="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1D520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Adresa pro doručení faktury: </w:t>
            </w:r>
            <w:r w:rsidRPr="001D5208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(pokud není shodná s adresou odběratele) – uveďte e-mailovou adresu</w:t>
            </w:r>
          </w:p>
        </w:tc>
        <w:tc>
          <w:tcPr>
            <w:tcW w:w="7616" w:type="dxa"/>
            <w:vAlign w:val="center"/>
          </w:tcPr>
          <w:p w14:paraId="568D5115" w14:textId="77777777" w:rsidR="00C10B6F" w:rsidRPr="001D5208" w:rsidRDefault="00C10B6F" w:rsidP="0092234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8DA85A6" w14:textId="77777777" w:rsidR="00C10B6F" w:rsidRDefault="00C10B6F" w:rsidP="00425A91">
      <w:pPr>
        <w:rPr>
          <w:rFonts w:ascii="Arial" w:hAnsi="Arial" w:cs="Arial"/>
          <w:sz w:val="20"/>
          <w:szCs w:val="20"/>
        </w:rPr>
      </w:pPr>
    </w:p>
    <w:p w14:paraId="4245E408" w14:textId="77777777" w:rsidR="00C10B6F" w:rsidRPr="00425A91" w:rsidRDefault="00425A91" w:rsidP="00C10B6F">
      <w:pPr>
        <w:rPr>
          <w:rFonts w:ascii="Arial" w:hAnsi="Arial" w:cs="Arial"/>
          <w:sz w:val="22"/>
          <w:szCs w:val="22"/>
        </w:rPr>
      </w:pPr>
      <w:r w:rsidRPr="00425A91">
        <w:rPr>
          <w:rFonts w:ascii="Arial" w:hAnsi="Arial" w:cs="Arial"/>
          <w:sz w:val="20"/>
          <w:szCs w:val="20"/>
        </w:rPr>
        <w:t xml:space="preserve">Cena stáže je stanovena na </w:t>
      </w:r>
      <w:r w:rsidR="00132D1F">
        <w:rPr>
          <w:rFonts w:ascii="Arial" w:hAnsi="Arial" w:cs="Arial"/>
          <w:b/>
          <w:sz w:val="20"/>
          <w:szCs w:val="20"/>
        </w:rPr>
        <w:t>10</w:t>
      </w:r>
      <w:r w:rsidR="006F001B">
        <w:rPr>
          <w:rFonts w:ascii="Arial" w:hAnsi="Arial" w:cs="Arial"/>
          <w:b/>
          <w:sz w:val="20"/>
          <w:szCs w:val="20"/>
        </w:rPr>
        <w:t xml:space="preserve"> 400</w:t>
      </w:r>
      <w:r w:rsidRPr="006A2FD0">
        <w:rPr>
          <w:rFonts w:ascii="Arial" w:hAnsi="Arial" w:cs="Arial"/>
          <w:b/>
          <w:sz w:val="20"/>
          <w:szCs w:val="20"/>
        </w:rPr>
        <w:t xml:space="preserve"> Kč </w:t>
      </w:r>
      <w:r w:rsidRPr="00425A91">
        <w:rPr>
          <w:rFonts w:ascii="Arial" w:hAnsi="Arial" w:cs="Arial"/>
          <w:b/>
          <w:sz w:val="20"/>
          <w:szCs w:val="20"/>
        </w:rPr>
        <w:t>/ osobu</w:t>
      </w:r>
      <w:r w:rsidRPr="00425A91">
        <w:rPr>
          <w:rFonts w:ascii="Arial" w:hAnsi="Arial" w:cs="Arial"/>
          <w:sz w:val="20"/>
          <w:szCs w:val="20"/>
        </w:rPr>
        <w:t>.</w:t>
      </w:r>
      <w:r w:rsidRPr="00425A91">
        <w:rPr>
          <w:rFonts w:ascii="Arial" w:hAnsi="Arial" w:cs="Arial"/>
          <w:b/>
          <w:sz w:val="20"/>
          <w:szCs w:val="20"/>
        </w:rPr>
        <w:t xml:space="preserve"> </w:t>
      </w:r>
      <w:r w:rsidR="00C10B6F" w:rsidRPr="00425A91">
        <w:rPr>
          <w:rFonts w:ascii="Arial" w:hAnsi="Arial" w:cs="Arial"/>
          <w:b/>
          <w:sz w:val="20"/>
          <w:szCs w:val="20"/>
        </w:rPr>
        <w:t xml:space="preserve">Účastnický poplatek musí být uhrazený před zahájením stáže. </w:t>
      </w:r>
      <w:r w:rsidR="00C10B6F" w:rsidRPr="00425A91">
        <w:rPr>
          <w:rFonts w:ascii="Arial" w:hAnsi="Arial" w:cs="Arial"/>
          <w:sz w:val="20"/>
          <w:szCs w:val="20"/>
        </w:rPr>
        <w:t xml:space="preserve">Na základě </w:t>
      </w:r>
      <w:r w:rsidR="00C10B6F">
        <w:rPr>
          <w:rFonts w:ascii="Arial" w:hAnsi="Arial" w:cs="Arial"/>
          <w:sz w:val="20"/>
          <w:szCs w:val="20"/>
        </w:rPr>
        <w:t xml:space="preserve">Vámi zadaných údajů </w:t>
      </w:r>
      <w:r w:rsidR="00C10B6F" w:rsidRPr="00425A91">
        <w:rPr>
          <w:rFonts w:ascii="Arial" w:hAnsi="Arial" w:cs="Arial"/>
          <w:sz w:val="20"/>
          <w:szCs w:val="20"/>
        </w:rPr>
        <w:t>Vám vystavíme fakturu</w:t>
      </w:r>
      <w:r w:rsidR="00C10B6F">
        <w:rPr>
          <w:rFonts w:ascii="Arial" w:hAnsi="Arial" w:cs="Arial"/>
          <w:sz w:val="20"/>
          <w:szCs w:val="20"/>
        </w:rPr>
        <w:t xml:space="preserve">. Přihlášku směřujte Bc. Kristýně </w:t>
      </w:r>
      <w:proofErr w:type="spellStart"/>
      <w:r w:rsidR="00C10B6F">
        <w:rPr>
          <w:rFonts w:ascii="Arial" w:hAnsi="Arial" w:cs="Arial"/>
          <w:sz w:val="20"/>
          <w:szCs w:val="20"/>
        </w:rPr>
        <w:t>Jebáčkové</w:t>
      </w:r>
      <w:proofErr w:type="spellEnd"/>
      <w:r w:rsidR="00C10B6F">
        <w:rPr>
          <w:rFonts w:ascii="Arial" w:hAnsi="Arial" w:cs="Arial"/>
          <w:sz w:val="20"/>
          <w:szCs w:val="20"/>
        </w:rPr>
        <w:t xml:space="preserve"> (kristyna.jebackova@mou.cz).</w:t>
      </w:r>
    </w:p>
    <w:p w14:paraId="0E49DFA0" w14:textId="77777777" w:rsidR="00425A91" w:rsidRPr="00425A91" w:rsidRDefault="00425A91" w:rsidP="00C10B6F">
      <w:pPr>
        <w:rPr>
          <w:rFonts w:ascii="Arial" w:hAnsi="Arial" w:cs="Arial"/>
          <w:sz w:val="22"/>
          <w:szCs w:val="22"/>
        </w:rPr>
      </w:pPr>
    </w:p>
    <w:sectPr w:rsidR="00425A91" w:rsidRPr="00425A91" w:rsidSect="00E87BB8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6C655" w14:textId="77777777" w:rsidR="009C3E0F" w:rsidRDefault="009C3E0F" w:rsidP="00E819EC">
      <w:r>
        <w:separator/>
      </w:r>
    </w:p>
  </w:endnote>
  <w:endnote w:type="continuationSeparator" w:id="0">
    <w:p w14:paraId="4F7D1401" w14:textId="77777777" w:rsidR="009C3E0F" w:rsidRDefault="009C3E0F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Content>
      <w:p w14:paraId="0436AB75" w14:textId="76E1C9D7"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132D1F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E078B8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14:paraId="405C55F6" w14:textId="77777777" w:rsidR="00A85DA8" w:rsidRDefault="00677059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65C74288" wp14:editId="28503EC3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1F3FED" w14:textId="77777777"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14:paraId="05E46162" w14:textId="77777777"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C74288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8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" filled="f" stroked="f" strokeweight=".5pt">
              <v:textbox inset="0,0,0,0">
                <w:txbxContent>
                  <w:p w14:paraId="6C1F3FED" w14:textId="77777777"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14:paraId="05E46162" w14:textId="77777777"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9849323" wp14:editId="5E0D6674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25D3F8" w14:textId="77777777"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14:paraId="2041A816" w14:textId="77777777"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14:paraId="11DA296A" w14:textId="77777777"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849323" id="Textové pole 13" o:spid="_x0000_s1029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" filled="f" stroked="f" strokeweight=".5pt">
              <v:textbox inset="0,0,0,0">
                <w:txbxContent>
                  <w:p w14:paraId="2225D3F8" w14:textId="77777777"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14:paraId="2041A816" w14:textId="77777777"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14:paraId="11DA296A" w14:textId="77777777"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43204795" wp14:editId="4866F7FE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A96290" w14:textId="77777777"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14:paraId="23370CF3" w14:textId="77777777"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204795" id="Textové pole 15" o:spid="_x0000_s1030" type="#_x0000_t202" style="position:absolute;margin-left:28.35pt;margin-top:798.35pt;width:89.85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" filled="f" stroked="f" strokeweight=".5pt">
              <v:textbox inset="0,0,0,0">
                <w:txbxContent>
                  <w:p w14:paraId="5EA96290" w14:textId="77777777"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14:paraId="23370CF3" w14:textId="77777777"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Content>
      <w:p w14:paraId="7D1D34F7" w14:textId="311A4154"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132D1F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E078B8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14:paraId="6485E083" w14:textId="77777777"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D042A00" wp14:editId="63CC26ED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68DC80" w14:textId="77777777"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14:paraId="04DFF3AB" w14:textId="77777777"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042A00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3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" filled="f" stroked="f" strokeweight=".5pt">
              <v:textbox inset="0,0,0,0">
                <w:txbxContent>
                  <w:p w14:paraId="4F68DC80" w14:textId="77777777"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14:paraId="04DFF3AB" w14:textId="77777777"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29FE45A4" wp14:editId="1AC25B81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7EE72B" w14:textId="77777777"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14:paraId="3F77277A" w14:textId="77777777"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14:paraId="59323867" w14:textId="77777777"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FE45A4" id="Textové pole 8" o:spid="_x0000_s1034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" filled="f" stroked="f" strokeweight=".5pt">
              <v:textbox inset="0,0,0,0">
                <w:txbxContent>
                  <w:p w14:paraId="207EE72B" w14:textId="77777777"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14:paraId="3F77277A" w14:textId="77777777"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14:paraId="59323867" w14:textId="77777777"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2D3D1CCF" wp14:editId="1C870CD7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B0D35B" w14:textId="77777777"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14:paraId="53A8FD3C" w14:textId="77777777"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3D1CCF" id="Textové pole 9" o:spid="_x0000_s1035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" filled="f" stroked="f" strokeweight=".5pt">
              <v:textbox inset="0,0,0,0">
                <w:txbxContent>
                  <w:p w14:paraId="0DB0D35B" w14:textId="77777777"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14:paraId="53A8FD3C" w14:textId="77777777"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06180" w14:textId="77777777" w:rsidR="009C3E0F" w:rsidRDefault="009C3E0F" w:rsidP="00E819EC">
      <w:r>
        <w:separator/>
      </w:r>
    </w:p>
  </w:footnote>
  <w:footnote w:type="continuationSeparator" w:id="0">
    <w:p w14:paraId="436B7A6F" w14:textId="77777777" w:rsidR="009C3E0F" w:rsidRDefault="009C3E0F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8498" w14:textId="77777777" w:rsidR="00C10B6F" w:rsidRDefault="00C10B6F">
    <w:pPr>
      <w:pStyle w:val="Zhlav"/>
    </w:pP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01777759" wp14:editId="5F2A4807">
              <wp:simplePos x="0" y="0"/>
              <wp:positionH relativeFrom="page">
                <wp:posOffset>5000625</wp:posOffset>
              </wp:positionH>
              <wp:positionV relativeFrom="margin">
                <wp:align>top</wp:align>
              </wp:positionV>
              <wp:extent cx="1141200" cy="302400"/>
              <wp:effectExtent l="0" t="0" r="1905" b="2540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044D34" w14:textId="77777777" w:rsidR="00C10B6F" w:rsidRPr="00D657B2" w:rsidRDefault="00C10B6F" w:rsidP="00C10B6F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  <w:t>www.mou.cz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777759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margin-left:393.75pt;margin-top:0;width:89.85pt;height:23.8pt;z-index: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" filled="f" stroked="f" strokeweight=".5pt">
              <v:textbox inset="0,0,0,0">
                <w:txbxContent>
                  <w:p w14:paraId="04044D34" w14:textId="77777777" w:rsidR="00C10B6F" w:rsidRPr="00D657B2" w:rsidRDefault="00C10B6F" w:rsidP="00C10B6F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  <w:t>www.mou.cz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8592" behindDoc="0" locked="0" layoutInCell="1" allowOverlap="1" wp14:anchorId="741A254F" wp14:editId="2A163B2A">
              <wp:simplePos x="0" y="0"/>
              <wp:positionH relativeFrom="margin">
                <wp:align>right</wp:align>
              </wp:positionH>
              <wp:positionV relativeFrom="topMargin">
                <wp:align>bottom</wp:align>
              </wp:positionV>
              <wp:extent cx="2192400" cy="500400"/>
              <wp:effectExtent l="0" t="0" r="0" b="13970"/>
              <wp:wrapNone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D5C7A9" w14:textId="77777777" w:rsidR="00C10B6F" w:rsidRPr="00D657B2" w:rsidRDefault="00C10B6F" w:rsidP="00C10B6F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14:paraId="355988B8" w14:textId="77777777" w:rsidR="00C10B6F" w:rsidRPr="00D657B2" w:rsidRDefault="00C10B6F" w:rsidP="00C10B6F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1A254F" id="Textové pole 2" o:spid="_x0000_s1027" type="#_x0000_t202" style="position:absolute;margin-left:121.45pt;margin-top:0;width:172.65pt;height:39.4pt;z-index:2517585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" filled="f" stroked="f" strokeweight=".5pt">
              <v:textbox inset="0,0,0,0">
                <w:txbxContent>
                  <w:p w14:paraId="45D5C7A9" w14:textId="77777777" w:rsidR="00C10B6F" w:rsidRPr="00D657B2" w:rsidRDefault="00C10B6F" w:rsidP="00C10B6F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14:paraId="355988B8" w14:textId="77777777" w:rsidR="00C10B6F" w:rsidRPr="00D657B2" w:rsidRDefault="00C10B6F" w:rsidP="00C10B6F">
                    <w:pPr>
                      <w:pStyle w:val="Zhlav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6544" behindDoc="1" locked="0" layoutInCell="1" allowOverlap="1" wp14:anchorId="31E890A7" wp14:editId="42021AB4">
          <wp:simplePos x="0" y="0"/>
          <wp:positionH relativeFrom="margin">
            <wp:align>left</wp:align>
          </wp:positionH>
          <wp:positionV relativeFrom="page">
            <wp:posOffset>438150</wp:posOffset>
          </wp:positionV>
          <wp:extent cx="1440000" cy="835200"/>
          <wp:effectExtent l="0" t="0" r="8255" b="3175"/>
          <wp:wrapNone/>
          <wp:docPr id="1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A9445" w14:textId="77777777" w:rsidR="00E87BB8" w:rsidRDefault="00E87BB8" w:rsidP="007B59E6">
    <w:pPr>
      <w:pStyle w:val="Zhlav"/>
      <w:spacing w:after="200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3144B573" wp14:editId="33F1BF04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0AFF01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5C39C5CE" wp14:editId="2F66695F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49015F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4496" behindDoc="1" locked="0" layoutInCell="1" allowOverlap="1" wp14:anchorId="06E52CD2" wp14:editId="20F51675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6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56B59BF" wp14:editId="325EED06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C23780" w14:textId="77777777"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14:paraId="63D7E956" w14:textId="77777777" w:rsidR="00E87BB8" w:rsidRPr="00D657B2" w:rsidRDefault="00E87BB8" w:rsidP="00E87BB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6B59B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31" type="#_x0000_t202" style="position:absolute;margin-left:393.5pt;margin-top:27pt;width:172.65pt;height:39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" filled="f" stroked="f" strokeweight=".5pt">
              <v:textbox inset="0,0,0,0">
                <w:txbxContent>
                  <w:p w14:paraId="06C23780" w14:textId="77777777" w:rsidR="00E87BB8" w:rsidRPr="00D657B2" w:rsidRDefault="00E87BB8" w:rsidP="00E87BB8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14:paraId="63D7E956" w14:textId="77777777" w:rsidR="00E87BB8" w:rsidRPr="00D657B2" w:rsidRDefault="00E87BB8" w:rsidP="00E87BB8">
                    <w:pPr>
                      <w:pStyle w:val="Zhlav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7EB7C3BC" wp14:editId="6ADD0B37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5DDF1F" w14:textId="77777777"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  <w:t>www.mou.cz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B7C3BC" id="Textové pole 4" o:spid="_x0000_s1032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" filled="f" stroked="f" strokeweight=".5pt">
              <v:textbox inset="0,0,0,0">
                <w:txbxContent>
                  <w:p w14:paraId="6C5DDF1F" w14:textId="77777777"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  <w:t>www.mou.cz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20499280">
    <w:abstractNumId w:val="9"/>
  </w:num>
  <w:num w:numId="2" w16cid:durableId="1154419124">
    <w:abstractNumId w:val="10"/>
  </w:num>
  <w:num w:numId="3" w16cid:durableId="2114284003">
    <w:abstractNumId w:val="8"/>
  </w:num>
  <w:num w:numId="4" w16cid:durableId="1408382507">
    <w:abstractNumId w:val="14"/>
  </w:num>
  <w:num w:numId="5" w16cid:durableId="467285276">
    <w:abstractNumId w:val="11"/>
  </w:num>
  <w:num w:numId="6" w16cid:durableId="2127653475">
    <w:abstractNumId w:val="4"/>
  </w:num>
  <w:num w:numId="7" w16cid:durableId="1128663149">
    <w:abstractNumId w:val="5"/>
  </w:num>
  <w:num w:numId="8" w16cid:durableId="929509604">
    <w:abstractNumId w:val="6"/>
  </w:num>
  <w:num w:numId="9" w16cid:durableId="1343246004">
    <w:abstractNumId w:val="7"/>
  </w:num>
  <w:num w:numId="10" w16cid:durableId="1128086490">
    <w:abstractNumId w:val="0"/>
  </w:num>
  <w:num w:numId="11" w16cid:durableId="1170025577">
    <w:abstractNumId w:val="1"/>
  </w:num>
  <w:num w:numId="12" w16cid:durableId="2104373980">
    <w:abstractNumId w:val="2"/>
  </w:num>
  <w:num w:numId="13" w16cid:durableId="953171874">
    <w:abstractNumId w:val="3"/>
  </w:num>
  <w:num w:numId="14" w16cid:durableId="699740668">
    <w:abstractNumId w:val="8"/>
  </w:num>
  <w:num w:numId="15" w16cid:durableId="1746999925">
    <w:abstractNumId w:val="3"/>
  </w:num>
  <w:num w:numId="16" w16cid:durableId="1093403746">
    <w:abstractNumId w:val="2"/>
  </w:num>
  <w:num w:numId="17" w16cid:durableId="1442843800">
    <w:abstractNumId w:val="1"/>
  </w:num>
  <w:num w:numId="18" w16cid:durableId="755322528">
    <w:abstractNumId w:val="0"/>
  </w:num>
  <w:num w:numId="19" w16cid:durableId="142428550">
    <w:abstractNumId w:val="9"/>
  </w:num>
  <w:num w:numId="20" w16cid:durableId="939489754">
    <w:abstractNumId w:val="7"/>
  </w:num>
  <w:num w:numId="21" w16cid:durableId="692655016">
    <w:abstractNumId w:val="6"/>
  </w:num>
  <w:num w:numId="22" w16cid:durableId="137764672">
    <w:abstractNumId w:val="5"/>
  </w:num>
  <w:num w:numId="23" w16cid:durableId="903954757">
    <w:abstractNumId w:val="4"/>
  </w:num>
  <w:num w:numId="24" w16cid:durableId="254214917">
    <w:abstractNumId w:val="15"/>
  </w:num>
  <w:num w:numId="25" w16cid:durableId="900334874">
    <w:abstractNumId w:val="12"/>
  </w:num>
  <w:num w:numId="26" w16cid:durableId="1077472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A91"/>
    <w:rsid w:val="00001355"/>
    <w:rsid w:val="000336CD"/>
    <w:rsid w:val="00042CBC"/>
    <w:rsid w:val="00077AC3"/>
    <w:rsid w:val="00085C03"/>
    <w:rsid w:val="00090DA8"/>
    <w:rsid w:val="00120127"/>
    <w:rsid w:val="00132D1F"/>
    <w:rsid w:val="00151F9A"/>
    <w:rsid w:val="00157844"/>
    <w:rsid w:val="0017460B"/>
    <w:rsid w:val="00182586"/>
    <w:rsid w:val="00184618"/>
    <w:rsid w:val="00190740"/>
    <w:rsid w:val="001B4E38"/>
    <w:rsid w:val="0020164C"/>
    <w:rsid w:val="00231FEE"/>
    <w:rsid w:val="00243300"/>
    <w:rsid w:val="0028060C"/>
    <w:rsid w:val="0028498D"/>
    <w:rsid w:val="002B1D7D"/>
    <w:rsid w:val="002C1B98"/>
    <w:rsid w:val="002C61AC"/>
    <w:rsid w:val="002E4B7A"/>
    <w:rsid w:val="002F76EB"/>
    <w:rsid w:val="00340C2F"/>
    <w:rsid w:val="00346C17"/>
    <w:rsid w:val="0035109A"/>
    <w:rsid w:val="003559EF"/>
    <w:rsid w:val="00360E53"/>
    <w:rsid w:val="00371D18"/>
    <w:rsid w:val="003B6698"/>
    <w:rsid w:val="00425A91"/>
    <w:rsid w:val="004406F0"/>
    <w:rsid w:val="00454212"/>
    <w:rsid w:val="00470D55"/>
    <w:rsid w:val="0048185B"/>
    <w:rsid w:val="004B0292"/>
    <w:rsid w:val="004B1AE0"/>
    <w:rsid w:val="004B5BC5"/>
    <w:rsid w:val="004C5E57"/>
    <w:rsid w:val="004D2C3D"/>
    <w:rsid w:val="004F616D"/>
    <w:rsid w:val="00502C4C"/>
    <w:rsid w:val="005230AD"/>
    <w:rsid w:val="00523C63"/>
    <w:rsid w:val="00562324"/>
    <w:rsid w:val="00580B66"/>
    <w:rsid w:val="005A65EB"/>
    <w:rsid w:val="005B25DC"/>
    <w:rsid w:val="005C744D"/>
    <w:rsid w:val="005F5879"/>
    <w:rsid w:val="00643658"/>
    <w:rsid w:val="00661B54"/>
    <w:rsid w:val="00677059"/>
    <w:rsid w:val="0068483E"/>
    <w:rsid w:val="00684E60"/>
    <w:rsid w:val="006904DF"/>
    <w:rsid w:val="006A2FD0"/>
    <w:rsid w:val="006C47F8"/>
    <w:rsid w:val="006F001B"/>
    <w:rsid w:val="006F1C2A"/>
    <w:rsid w:val="00735892"/>
    <w:rsid w:val="00736F99"/>
    <w:rsid w:val="00764B82"/>
    <w:rsid w:val="007B3299"/>
    <w:rsid w:val="007B59E6"/>
    <w:rsid w:val="007C0076"/>
    <w:rsid w:val="00817B59"/>
    <w:rsid w:val="00823948"/>
    <w:rsid w:val="008413F4"/>
    <w:rsid w:val="00845ED1"/>
    <w:rsid w:val="00847DC4"/>
    <w:rsid w:val="00851A15"/>
    <w:rsid w:val="00856774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47C89"/>
    <w:rsid w:val="00952CB6"/>
    <w:rsid w:val="00993FDD"/>
    <w:rsid w:val="009A1022"/>
    <w:rsid w:val="009B7780"/>
    <w:rsid w:val="009C3E0F"/>
    <w:rsid w:val="009D323F"/>
    <w:rsid w:val="009F399A"/>
    <w:rsid w:val="00A0256C"/>
    <w:rsid w:val="00A23D33"/>
    <w:rsid w:val="00A367AA"/>
    <w:rsid w:val="00A37C4D"/>
    <w:rsid w:val="00A407D3"/>
    <w:rsid w:val="00A43600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7250A"/>
    <w:rsid w:val="00B76C3F"/>
    <w:rsid w:val="00BA1C7F"/>
    <w:rsid w:val="00BD6047"/>
    <w:rsid w:val="00BE04A6"/>
    <w:rsid w:val="00BF3E1B"/>
    <w:rsid w:val="00C0325B"/>
    <w:rsid w:val="00C10B6F"/>
    <w:rsid w:val="00C165B9"/>
    <w:rsid w:val="00C338CB"/>
    <w:rsid w:val="00C37C52"/>
    <w:rsid w:val="00C918BC"/>
    <w:rsid w:val="00CB0A48"/>
    <w:rsid w:val="00CD2ACD"/>
    <w:rsid w:val="00CD5FCF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E078B8"/>
    <w:rsid w:val="00E14083"/>
    <w:rsid w:val="00E373DF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752C"/>
    <w:rsid w:val="00F35522"/>
    <w:rsid w:val="00F41934"/>
    <w:rsid w:val="00F41DBF"/>
    <w:rsid w:val="00F53CC6"/>
    <w:rsid w:val="00F5434E"/>
    <w:rsid w:val="00F55C2C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A0D12"/>
  <w15:chartTrackingRefBased/>
  <w15:docId w15:val="{EF748224-2C33-4534-B681-BC1ADC0D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5A91"/>
    <w:p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uppressAutoHyphens w:val="0"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  <w:lang w:eastAsia="en-US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uppressAutoHyphens w:val="0"/>
      <w:spacing w:before="280" w:after="120"/>
      <w:outlineLvl w:val="4"/>
    </w:pPr>
    <w:rPr>
      <w:rFonts w:asciiTheme="majorHAnsi" w:eastAsiaTheme="majorEastAsia" w:hAnsiTheme="majorHAnsi" w:cstheme="majorBidi"/>
      <w:color w:val="000000" w:themeColor="text1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uppressAutoHyphens w:val="0"/>
      <w:spacing w:before="240" w:after="120"/>
      <w:outlineLvl w:val="5"/>
    </w:pPr>
    <w:rPr>
      <w:rFonts w:asciiTheme="majorHAnsi" w:eastAsiaTheme="majorEastAsia" w:hAnsiTheme="majorHAnsi" w:cstheme="majorBidi"/>
      <w:color w:val="000000" w:themeColor="text1"/>
      <w:sz w:val="20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uppressAutoHyphens w:val="0"/>
      <w:spacing w:before="200" w:after="120"/>
      <w:outlineLvl w:val="6"/>
    </w:pPr>
    <w:rPr>
      <w:rFonts w:asciiTheme="majorHAnsi" w:eastAsiaTheme="majorEastAsia" w:hAnsiTheme="majorHAnsi" w:cstheme="majorBidi"/>
      <w:b/>
      <w:iCs/>
      <w:color w:val="000000" w:themeColor="text1"/>
      <w:sz w:val="20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uppressAutoHyphens w:val="0"/>
      <w:spacing w:before="160" w:after="12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uppressAutoHyphens w:val="0"/>
      <w:spacing w:before="160" w:after="12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0"/>
      <w:szCs w:val="21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  <w:suppressAutoHyphens w:val="0"/>
      <w:spacing w:after="120"/>
    </w:pPr>
    <w:rPr>
      <w:rFonts w:asciiTheme="minorHAnsi" w:eastAsiaTheme="minorHAnsi" w:hAnsiTheme="minorHAnsi" w:cstheme="minorBidi"/>
      <w:sz w:val="14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uppressAutoHyphens w:val="0"/>
    </w:pPr>
    <w:rPr>
      <w:rFonts w:asciiTheme="minorHAnsi" w:eastAsiaTheme="minorHAnsi" w:hAnsiTheme="minorHAnsi" w:cstheme="minorBidi"/>
      <w:sz w:val="14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uppressAutoHyphens w:val="0"/>
      <w:spacing w:after="200"/>
    </w:pPr>
    <w:rPr>
      <w:rFonts w:asciiTheme="minorHAnsi" w:eastAsiaTheme="minorHAnsi" w:hAnsiTheme="minorHAnsi" w:cstheme="minorBidi"/>
      <w:i/>
      <w:iCs/>
      <w:color w:val="000000" w:themeColor="text2"/>
      <w:sz w:val="18"/>
      <w:szCs w:val="18"/>
      <w:lang w:eastAsia="en-US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suppressAutoHyphens w:val="0"/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suppressAutoHyphens w:val="0"/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1DBF"/>
    <w:pPr>
      <w:numPr>
        <w:ilvl w:val="1"/>
      </w:numPr>
      <w:suppressAutoHyphens w:val="0"/>
      <w:spacing w:after="480"/>
    </w:pPr>
    <w:rPr>
      <w:rFonts w:asciiTheme="minorHAnsi" w:eastAsiaTheme="minorEastAsia" w:hAnsiTheme="minorHAnsi" w:cs="Times New Roman (Základní text"/>
      <w:color w:val="000000" w:themeColor="text1"/>
      <w:sz w:val="32"/>
      <w:szCs w:val="22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uppressAutoHyphens w:val="0"/>
      <w:spacing w:before="200"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7F7F7F" w:themeColor="text1" w:themeTint="80"/>
      <w:sz w:val="20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uppressAutoHyphens w:val="0"/>
      <w:spacing w:before="360" w:after="360"/>
      <w:ind w:left="862" w:right="862"/>
      <w:jc w:val="center"/>
    </w:pPr>
    <w:rPr>
      <w:rFonts w:asciiTheme="minorHAnsi" w:eastAsiaTheme="minorHAnsi" w:hAnsiTheme="minorHAnsi" w:cstheme="minorBidi"/>
      <w:i/>
      <w:iCs/>
      <w:color w:val="000000" w:themeColor="text1"/>
      <w:sz w:val="20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pPr>
      <w:suppressAutoHyphens w:val="0"/>
      <w:spacing w:after="120"/>
    </w:pPr>
    <w:rPr>
      <w:rFonts w:eastAsiaTheme="minorHAnsi"/>
      <w:sz w:val="20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suppressAutoHyphens w:val="0"/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i/>
      <w:iCs/>
      <w:sz w:val="20"/>
      <w:lang w:eastAsia="en-US"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suppressAutoHyphens w:val="0"/>
      <w:spacing w:after="120"/>
      <w:ind w:left="2880"/>
    </w:pPr>
    <w:rPr>
      <w:rFonts w:asciiTheme="majorHAnsi" w:eastAsiaTheme="majorEastAsia" w:hAnsiTheme="majorHAnsi" w:cstheme="majorBidi"/>
      <w:sz w:val="20"/>
      <w:lang w:eastAsia="en-US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suppressAutoHyphens w:val="0"/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suppressAutoHyphens w:val="0"/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suppressAutoHyphens w:val="0"/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Datum">
    <w:name w:val="Date"/>
    <w:basedOn w:val="Normln"/>
    <w:next w:val="Normln"/>
    <w:link w:val="DatumChar"/>
    <w:uiPriority w:val="99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pPr>
      <w:suppressAutoHyphens w:val="0"/>
      <w:spacing w:after="120"/>
    </w:pPr>
    <w:rPr>
      <w:rFonts w:ascii="Consolas" w:eastAsiaTheme="minorHAnsi" w:hAnsi="Consolas" w:cstheme="minorBidi"/>
      <w:sz w:val="20"/>
      <w:szCs w:val="20"/>
      <w:lang w:eastAsia="en-US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uppressAutoHyphens w:val="0"/>
      <w:spacing w:before="120" w:after="120"/>
    </w:pPr>
    <w:rPr>
      <w:rFonts w:asciiTheme="majorHAnsi" w:eastAsiaTheme="majorEastAsia" w:hAnsiTheme="majorHAnsi" w:cstheme="majorBidi"/>
      <w:b/>
      <w:bCs/>
      <w:sz w:val="20"/>
      <w:lang w:eastAsia="en-US"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suppressAutoHyphens w:val="0"/>
      <w:spacing w:after="120"/>
      <w:ind w:left="24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Hlavikarejstku">
    <w:name w:val="index heading"/>
    <w:basedOn w:val="Normln"/>
    <w:next w:val="Rejstk1"/>
    <w:uiPriority w:val="99"/>
    <w:unhideWhenUsed/>
    <w:rsid w:val="00F95E4E"/>
    <w:pPr>
      <w:suppressAutoHyphens w:val="0"/>
      <w:spacing w:after="120"/>
    </w:pPr>
    <w:rPr>
      <w:rFonts w:asciiTheme="majorHAnsi" w:eastAsiaTheme="majorEastAsia" w:hAnsiTheme="majorHAnsi" w:cstheme="majorBidi"/>
      <w:b/>
      <w:bCs/>
      <w:sz w:val="20"/>
      <w:lang w:eastAsia="en-US"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uppressAutoHyphens w:val="0"/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suppressAutoHyphens w:val="0"/>
      <w:spacing w:after="120"/>
      <w:ind w:left="708"/>
    </w:pPr>
    <w:rPr>
      <w:rFonts w:asciiTheme="minorHAnsi" w:eastAsiaTheme="minorHAnsi" w:hAnsiTheme="minorHAnsi" w:cstheme="minorBidi"/>
      <w:sz w:val="20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uppressAutoHyphens w:val="0"/>
      <w:spacing w:before="120" w:after="120"/>
    </w:pPr>
    <w:rPr>
      <w:rFonts w:asciiTheme="minorHAnsi" w:eastAsiaTheme="minorHAnsi" w:hAnsiTheme="minorHAnsi" w:cs="Arial (Základní text)"/>
      <w:b/>
      <w:bCs/>
      <w:sz w:val="20"/>
      <w:szCs w:val="20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uppressAutoHyphens w:val="0"/>
      <w:ind w:left="200"/>
    </w:pPr>
    <w:rPr>
      <w:rFonts w:asciiTheme="minorHAnsi" w:eastAsiaTheme="minorHAnsi" w:hAnsiTheme="minorHAnsi" w:cstheme="minorHAnsi"/>
      <w:b/>
      <w:smallCaps/>
      <w:sz w:val="20"/>
      <w:szCs w:val="20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uppressAutoHyphens w:val="0"/>
      <w:ind w:left="400"/>
    </w:pPr>
    <w:rPr>
      <w:rFonts w:asciiTheme="minorHAnsi" w:eastAsiaTheme="minorHAnsi" w:hAnsiTheme="minorHAnsi" w:cstheme="minorHAnsi"/>
      <w:b/>
      <w:iCs/>
      <w:sz w:val="20"/>
      <w:szCs w:val="20"/>
      <w:lang w:eastAsia="en-US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uppressAutoHyphens w:val="0"/>
      <w:ind w:left="600"/>
    </w:pPr>
    <w:rPr>
      <w:rFonts w:asciiTheme="minorHAnsi" w:eastAsiaTheme="minorHAnsi" w:hAnsiTheme="minorHAnsi" w:cstheme="minorHAnsi"/>
      <w:b/>
      <w:i/>
      <w:sz w:val="20"/>
      <w:szCs w:val="18"/>
      <w:lang w:eastAsia="en-US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uppressAutoHyphens w:val="0"/>
      <w:ind w:left="800"/>
    </w:pPr>
    <w:rPr>
      <w:rFonts w:asciiTheme="minorHAnsi" w:eastAsiaTheme="minorHAnsi" w:hAnsiTheme="minorHAnsi" w:cstheme="minorHAnsi"/>
      <w:sz w:val="20"/>
      <w:szCs w:val="18"/>
      <w:lang w:eastAsia="en-US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uppressAutoHyphens w:val="0"/>
      <w:ind w:left="1000"/>
    </w:pPr>
    <w:rPr>
      <w:rFonts w:asciiTheme="minorHAnsi" w:eastAsiaTheme="minorHAnsi" w:hAnsiTheme="minorHAnsi" w:cstheme="minorHAnsi"/>
      <w:sz w:val="20"/>
      <w:szCs w:val="18"/>
      <w:lang w:eastAsia="en-US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uppressAutoHyphens w:val="0"/>
      <w:ind w:left="1200"/>
    </w:pPr>
    <w:rPr>
      <w:rFonts w:asciiTheme="minorHAnsi" w:eastAsiaTheme="minorHAnsi" w:hAnsiTheme="minorHAnsi" w:cstheme="minorHAnsi"/>
      <w:sz w:val="20"/>
      <w:szCs w:val="18"/>
      <w:lang w:eastAsia="en-US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uppressAutoHyphens w:val="0"/>
      <w:ind w:left="1400"/>
    </w:pPr>
    <w:rPr>
      <w:rFonts w:asciiTheme="minorHAnsi" w:eastAsiaTheme="minorHAnsi" w:hAnsiTheme="minorHAnsi" w:cstheme="minorHAnsi"/>
      <w:sz w:val="20"/>
      <w:szCs w:val="18"/>
      <w:lang w:eastAsia="en-US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uppressAutoHyphens w:val="0"/>
      <w:ind w:left="1600"/>
    </w:pPr>
    <w:rPr>
      <w:rFonts w:asciiTheme="minorHAnsi" w:eastAsiaTheme="minorHAnsi" w:hAnsiTheme="minorHAnsi" w:cstheme="minorHAnsi"/>
      <w:i/>
      <w:sz w:val="20"/>
      <w:szCs w:val="18"/>
      <w:lang w:eastAsia="en-US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95E4E"/>
    <w:pPr>
      <w:suppressAutoHyphens w:val="0"/>
      <w:spacing w:after="120"/>
      <w:ind w:left="7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suppressAutoHyphens w:val="0"/>
      <w:spacing w:after="120"/>
      <w:ind w:left="4252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suppressAutoHyphens w:val="0"/>
      <w:spacing w:after="120"/>
      <w:ind w:left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Pokraovnseznamu2">
    <w:name w:val="List Continue 2"/>
    <w:basedOn w:val="Normln"/>
    <w:uiPriority w:val="99"/>
    <w:unhideWhenUsed/>
    <w:rsid w:val="00F95E4E"/>
    <w:pPr>
      <w:suppressAutoHyphens w:val="0"/>
      <w:spacing w:after="120"/>
      <w:ind w:left="566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Pokraovnseznamu3">
    <w:name w:val="List Continue 3"/>
    <w:basedOn w:val="Normln"/>
    <w:uiPriority w:val="99"/>
    <w:unhideWhenUsed/>
    <w:rsid w:val="00F95E4E"/>
    <w:pPr>
      <w:suppressAutoHyphens w:val="0"/>
      <w:spacing w:after="120"/>
      <w:ind w:left="849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Pokraovnseznamu4">
    <w:name w:val="List Continue 4"/>
    <w:basedOn w:val="Normln"/>
    <w:uiPriority w:val="99"/>
    <w:unhideWhenUsed/>
    <w:rsid w:val="00F95E4E"/>
    <w:pPr>
      <w:suppressAutoHyphens w:val="0"/>
      <w:spacing w:after="120"/>
      <w:ind w:left="1132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Pokraovnseznamu5">
    <w:name w:val="List Continue 5"/>
    <w:basedOn w:val="Normln"/>
    <w:uiPriority w:val="99"/>
    <w:unhideWhenUsed/>
    <w:rsid w:val="00F95E4E"/>
    <w:pPr>
      <w:suppressAutoHyphens w:val="0"/>
      <w:spacing w:after="120"/>
      <w:ind w:left="1415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pPr>
      <w:suppressAutoHyphens w:val="0"/>
      <w:spacing w:after="120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suppressAutoHyphens w:val="0"/>
      <w:spacing w:after="120"/>
      <w:ind w:left="48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suppressAutoHyphens w:val="0"/>
      <w:spacing w:after="120"/>
      <w:ind w:left="72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suppressAutoHyphens w:val="0"/>
      <w:spacing w:after="120"/>
      <w:ind w:left="96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suppressAutoHyphens w:val="0"/>
      <w:spacing w:after="120"/>
      <w:ind w:left="120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suppressAutoHyphens w:val="0"/>
      <w:spacing w:after="120"/>
      <w:ind w:left="144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suppressAutoHyphens w:val="0"/>
      <w:spacing w:after="120"/>
      <w:ind w:left="168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suppressAutoHyphens w:val="0"/>
      <w:spacing w:after="120"/>
      <w:ind w:left="192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suppressAutoHyphens w:val="0"/>
      <w:spacing w:after="120"/>
      <w:ind w:left="216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pPr>
      <w:suppressAutoHyphens w:val="0"/>
      <w:spacing w:after="120"/>
    </w:pPr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suppressAutoHyphens w:val="0"/>
      <w:spacing w:after="120"/>
      <w:ind w:left="283" w:hanging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2">
    <w:name w:val="List 2"/>
    <w:basedOn w:val="Normln"/>
    <w:uiPriority w:val="99"/>
    <w:unhideWhenUsed/>
    <w:rsid w:val="00F95E4E"/>
    <w:pPr>
      <w:suppressAutoHyphens w:val="0"/>
      <w:spacing w:after="120"/>
      <w:ind w:left="566" w:hanging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3">
    <w:name w:val="List 3"/>
    <w:basedOn w:val="Normln"/>
    <w:uiPriority w:val="99"/>
    <w:unhideWhenUsed/>
    <w:rsid w:val="00F95E4E"/>
    <w:pPr>
      <w:suppressAutoHyphens w:val="0"/>
      <w:spacing w:after="120"/>
      <w:ind w:left="849" w:hanging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4">
    <w:name w:val="List 4"/>
    <w:basedOn w:val="Normln"/>
    <w:uiPriority w:val="99"/>
    <w:unhideWhenUsed/>
    <w:rsid w:val="00F95E4E"/>
    <w:pPr>
      <w:suppressAutoHyphens w:val="0"/>
      <w:spacing w:after="120"/>
      <w:ind w:left="1132" w:hanging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5">
    <w:name w:val="List 5"/>
    <w:basedOn w:val="Normln"/>
    <w:uiPriority w:val="99"/>
    <w:unhideWhenUsed/>
    <w:rsid w:val="00F95E4E"/>
    <w:pPr>
      <w:suppressAutoHyphens w:val="0"/>
      <w:spacing w:after="120"/>
      <w:ind w:left="1415" w:hanging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suppressAutoHyphens w:val="0"/>
      <w:spacing w:after="120"/>
      <w:ind w:left="24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obrzk">
    <w:name w:val="table of figures"/>
    <w:basedOn w:val="Normln"/>
    <w:next w:val="Normln"/>
    <w:uiPriority w:val="99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suppressAutoHyphens w:val="0"/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suppressAutoHyphens w:val="0"/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suppressAutoHyphens w:val="0"/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suppressAutoHyphens w:val="0"/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pPr>
      <w:suppressAutoHyphens w:val="0"/>
      <w:spacing w:after="120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suppressAutoHyphens w:val="0"/>
      <w:spacing w:after="120"/>
      <w:ind w:left="1152" w:right="1152"/>
    </w:pPr>
    <w:rPr>
      <w:rFonts w:asciiTheme="minorHAnsi" w:eastAsiaTheme="minorEastAsia" w:hAnsiTheme="minorHAnsi" w:cstheme="minorBidi"/>
      <w:i/>
      <w:iCs/>
      <w:color w:val="000000" w:themeColor="text1"/>
      <w:sz w:val="20"/>
      <w:lang w:eastAsia="en-US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uppressAutoHyphens w:val="0"/>
      <w:spacing w:after="120"/>
      <w:ind w:left="1134" w:hanging="1134"/>
    </w:pPr>
    <w:rPr>
      <w:rFonts w:asciiTheme="majorHAnsi" w:eastAsiaTheme="majorEastAsia" w:hAnsiTheme="majorHAnsi" w:cstheme="majorBidi"/>
      <w:sz w:val="20"/>
      <w:lang w:eastAsia="en-US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suppressAutoHyphens w:val="0"/>
      <w:spacing w:after="120"/>
      <w:ind w:left="283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uppressAutoHyphens w:val="0"/>
      <w:spacing w:after="120" w:line="48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pPr>
      <w:suppressAutoHyphens w:val="0"/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uppressAutoHyphens w:val="0"/>
      <w:spacing w:after="120" w:line="480" w:lineRule="auto"/>
      <w:ind w:left="283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suppressAutoHyphens w:val="0"/>
      <w:spacing w:after="120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suppressAutoHyphens w:val="0"/>
      <w:spacing w:after="120"/>
      <w:ind w:left="4252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pPr>
      <w:suppressAutoHyphens w:val="0"/>
      <w:spacing w:after="120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table" w:styleId="Mkatabulky">
    <w:name w:val="Table Grid"/>
    <w:basedOn w:val="Normlntabulka"/>
    <w:rsid w:val="00425A91"/>
    <w:p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E351C-5DD6-4DB7-B561-609F66B7C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01_HP_A4 vyska_zaklad_Arial_EXTERNI</Template>
  <TotalTime>1</TotalTime>
  <Pages>2</Pages>
  <Words>202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Anna Svobodová</dc:creator>
  <cp:keywords/>
  <dc:description/>
  <cp:lastModifiedBy>Bc. Kristýna Jebáčková</cp:lastModifiedBy>
  <cp:revision>2</cp:revision>
  <dcterms:created xsi:type="dcterms:W3CDTF">2026-10-23T09:27:00Z</dcterms:created>
  <dcterms:modified xsi:type="dcterms:W3CDTF">2026-10-23T09:27:00Z</dcterms:modified>
</cp:coreProperties>
</file>