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0BAD40" w14:textId="77777777" w:rsidR="00E51895" w:rsidRPr="000E700B" w:rsidRDefault="00E51895" w:rsidP="00E51895">
      <w:pPr>
        <w:pStyle w:val="Nadpis1"/>
        <w:jc w:val="center"/>
        <w:rPr>
          <w:sz w:val="40"/>
          <w:szCs w:val="40"/>
        </w:rPr>
      </w:pPr>
      <w:r w:rsidRPr="000E700B">
        <w:rPr>
          <w:sz w:val="40"/>
          <w:szCs w:val="40"/>
        </w:rPr>
        <w:t>Osobní dotazník</w:t>
      </w:r>
    </w:p>
    <w:tbl>
      <w:tblPr>
        <w:tblW w:w="10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1340"/>
        <w:gridCol w:w="1863"/>
        <w:gridCol w:w="381"/>
        <w:gridCol w:w="202"/>
        <w:gridCol w:w="1369"/>
        <w:gridCol w:w="1016"/>
        <w:gridCol w:w="98"/>
        <w:gridCol w:w="24"/>
        <w:gridCol w:w="2542"/>
      </w:tblGrid>
      <w:tr w:rsidR="00E51895" w:rsidRPr="00E22B60" w14:paraId="1454F684" w14:textId="77777777" w:rsidTr="007E363F">
        <w:trPr>
          <w:trHeight w:val="395"/>
          <w:jc w:val="center"/>
        </w:trPr>
        <w:tc>
          <w:tcPr>
            <w:tcW w:w="2598" w:type="dxa"/>
            <w:gridSpan w:val="2"/>
            <w:shd w:val="clear" w:color="auto" w:fill="FDE9D9" w:themeFill="accent6" w:themeFillTint="33"/>
            <w:vAlign w:val="center"/>
          </w:tcPr>
          <w:p w14:paraId="15021DCF" w14:textId="77777777" w:rsidR="00E51895" w:rsidRPr="00ED46CF" w:rsidRDefault="00E51895" w:rsidP="00E51895">
            <w:pPr>
              <w:spacing w:before="0"/>
              <w:jc w:val="left"/>
              <w:rPr>
                <w:b/>
              </w:rPr>
            </w:pPr>
            <w:r w:rsidRPr="00ED46CF">
              <w:rPr>
                <w:b/>
              </w:rPr>
              <w:t>jméno a příjmení:</w:t>
            </w:r>
          </w:p>
        </w:tc>
        <w:tc>
          <w:tcPr>
            <w:tcW w:w="4953" w:type="dxa"/>
            <w:gridSpan w:val="7"/>
            <w:vAlign w:val="center"/>
          </w:tcPr>
          <w:p w14:paraId="0D3E5277" w14:textId="77777777" w:rsidR="00E51895" w:rsidRPr="00E22B60" w:rsidRDefault="00E51895" w:rsidP="00E51895">
            <w:pPr>
              <w:spacing w:before="0"/>
              <w:jc w:val="left"/>
            </w:pPr>
          </w:p>
        </w:tc>
        <w:tc>
          <w:tcPr>
            <w:tcW w:w="2542" w:type="dxa"/>
            <w:shd w:val="clear" w:color="auto" w:fill="auto"/>
            <w:vAlign w:val="center"/>
          </w:tcPr>
          <w:p w14:paraId="2AEE558E" w14:textId="77777777" w:rsidR="00E51895" w:rsidRPr="00E22B60" w:rsidRDefault="00E51895" w:rsidP="00E51895">
            <w:pPr>
              <w:spacing w:before="0"/>
              <w:jc w:val="left"/>
            </w:pPr>
            <w:r w:rsidRPr="00E22B60">
              <w:t>Titul:</w:t>
            </w:r>
          </w:p>
        </w:tc>
      </w:tr>
      <w:tr w:rsidR="00E51895" w:rsidRPr="00E22B60" w14:paraId="7969C8CA" w14:textId="77777777" w:rsidTr="007E363F">
        <w:trPr>
          <w:trHeight w:val="395"/>
          <w:jc w:val="center"/>
        </w:trPr>
        <w:tc>
          <w:tcPr>
            <w:tcW w:w="2598" w:type="dxa"/>
            <w:gridSpan w:val="2"/>
            <w:shd w:val="clear" w:color="auto" w:fill="FDE9D9" w:themeFill="accent6" w:themeFillTint="33"/>
            <w:vAlign w:val="center"/>
          </w:tcPr>
          <w:p w14:paraId="1A81D5D6" w14:textId="77777777" w:rsidR="00E51895" w:rsidRPr="00E22B60" w:rsidRDefault="00E51895" w:rsidP="00E51895">
            <w:pPr>
              <w:spacing w:before="0"/>
              <w:jc w:val="left"/>
            </w:pPr>
            <w:r>
              <w:t>r</w:t>
            </w:r>
            <w:r w:rsidRPr="00E22B60">
              <w:t>odné příjmení:</w:t>
            </w:r>
          </w:p>
        </w:tc>
        <w:tc>
          <w:tcPr>
            <w:tcW w:w="2446" w:type="dxa"/>
            <w:gridSpan w:val="3"/>
            <w:vAlign w:val="center"/>
          </w:tcPr>
          <w:p w14:paraId="01F528D8" w14:textId="77777777" w:rsidR="00E51895" w:rsidRPr="00E22B60" w:rsidRDefault="00E51895" w:rsidP="00E51895">
            <w:pPr>
              <w:spacing w:before="0"/>
              <w:jc w:val="left"/>
            </w:pPr>
          </w:p>
        </w:tc>
        <w:tc>
          <w:tcPr>
            <w:tcW w:w="2483" w:type="dxa"/>
            <w:gridSpan w:val="3"/>
            <w:shd w:val="clear" w:color="auto" w:fill="FDE9D9" w:themeFill="accent6" w:themeFillTint="33"/>
            <w:vAlign w:val="center"/>
          </w:tcPr>
          <w:p w14:paraId="352C9F7D" w14:textId="77777777" w:rsidR="00E51895" w:rsidRPr="00E22B60" w:rsidRDefault="00E51895" w:rsidP="00E51895">
            <w:pPr>
              <w:spacing w:before="0"/>
              <w:jc w:val="left"/>
            </w:pPr>
            <w:r w:rsidRPr="00ED46CF">
              <w:rPr>
                <w:b/>
              </w:rPr>
              <w:t>osobní číslo</w:t>
            </w:r>
            <w:r>
              <w:br/>
            </w:r>
            <w:r w:rsidRPr="00E14245">
              <w:rPr>
                <w:i/>
                <w:sz w:val="20"/>
              </w:rPr>
              <w:t>(doplní personalistka)</w:t>
            </w:r>
          </w:p>
        </w:tc>
        <w:tc>
          <w:tcPr>
            <w:tcW w:w="2566" w:type="dxa"/>
            <w:gridSpan w:val="2"/>
            <w:vAlign w:val="center"/>
          </w:tcPr>
          <w:p w14:paraId="0BEF6106" w14:textId="77777777" w:rsidR="00E51895" w:rsidRPr="00E22B60" w:rsidRDefault="00E51895" w:rsidP="00E51895">
            <w:pPr>
              <w:spacing w:before="0"/>
              <w:jc w:val="left"/>
            </w:pPr>
          </w:p>
        </w:tc>
      </w:tr>
      <w:tr w:rsidR="00E51895" w:rsidRPr="00E22B60" w14:paraId="3D91050C" w14:textId="77777777" w:rsidTr="007E363F">
        <w:trPr>
          <w:trHeight w:val="395"/>
          <w:jc w:val="center"/>
        </w:trPr>
        <w:tc>
          <w:tcPr>
            <w:tcW w:w="2598" w:type="dxa"/>
            <w:gridSpan w:val="2"/>
            <w:shd w:val="clear" w:color="auto" w:fill="FDE9D9" w:themeFill="accent6" w:themeFillTint="33"/>
            <w:vAlign w:val="center"/>
          </w:tcPr>
          <w:p w14:paraId="6A48F4A0" w14:textId="77777777" w:rsidR="00E51895" w:rsidRPr="00E22B60" w:rsidRDefault="00E51895" w:rsidP="00E51895">
            <w:pPr>
              <w:spacing w:before="0"/>
              <w:jc w:val="left"/>
            </w:pPr>
            <w:r>
              <w:t>d</w:t>
            </w:r>
            <w:r w:rsidRPr="00E22B60">
              <w:t>atum narození:</w:t>
            </w:r>
          </w:p>
        </w:tc>
        <w:tc>
          <w:tcPr>
            <w:tcW w:w="2446" w:type="dxa"/>
            <w:gridSpan w:val="3"/>
            <w:vAlign w:val="center"/>
          </w:tcPr>
          <w:p w14:paraId="0BDD9916" w14:textId="77777777" w:rsidR="00E51895" w:rsidRPr="00E22B60" w:rsidRDefault="00E51895" w:rsidP="00E51895">
            <w:pPr>
              <w:spacing w:before="0"/>
              <w:jc w:val="left"/>
            </w:pPr>
          </w:p>
        </w:tc>
        <w:tc>
          <w:tcPr>
            <w:tcW w:w="2483" w:type="dxa"/>
            <w:gridSpan w:val="3"/>
            <w:shd w:val="clear" w:color="auto" w:fill="FDE9D9" w:themeFill="accent6" w:themeFillTint="33"/>
            <w:vAlign w:val="center"/>
          </w:tcPr>
          <w:p w14:paraId="4F46973D" w14:textId="77777777" w:rsidR="00E51895" w:rsidRPr="00E22B60" w:rsidRDefault="00E51895" w:rsidP="00E51895">
            <w:pPr>
              <w:spacing w:before="0"/>
              <w:jc w:val="left"/>
            </w:pPr>
            <w:r>
              <w:t>m</w:t>
            </w:r>
            <w:r w:rsidRPr="00E22B60">
              <w:t>ísto narození:</w:t>
            </w:r>
          </w:p>
        </w:tc>
        <w:tc>
          <w:tcPr>
            <w:tcW w:w="2566" w:type="dxa"/>
            <w:gridSpan w:val="2"/>
            <w:vAlign w:val="center"/>
          </w:tcPr>
          <w:p w14:paraId="6224EC7B" w14:textId="77777777" w:rsidR="00E51895" w:rsidRPr="00E22B60" w:rsidRDefault="00E51895" w:rsidP="00E51895">
            <w:pPr>
              <w:spacing w:before="0"/>
              <w:jc w:val="left"/>
            </w:pPr>
          </w:p>
        </w:tc>
      </w:tr>
      <w:tr w:rsidR="00E51895" w:rsidRPr="00E22B60" w14:paraId="6FCF618D" w14:textId="77777777" w:rsidTr="007E363F">
        <w:trPr>
          <w:trHeight w:val="395"/>
          <w:jc w:val="center"/>
        </w:trPr>
        <w:tc>
          <w:tcPr>
            <w:tcW w:w="2598" w:type="dxa"/>
            <w:gridSpan w:val="2"/>
            <w:shd w:val="clear" w:color="auto" w:fill="FDE9D9" w:themeFill="accent6" w:themeFillTint="33"/>
            <w:vAlign w:val="center"/>
          </w:tcPr>
          <w:p w14:paraId="7F7B7971" w14:textId="77777777" w:rsidR="00E51895" w:rsidRPr="00E22B60" w:rsidRDefault="00E51895" w:rsidP="00E51895">
            <w:pPr>
              <w:spacing w:before="0"/>
              <w:jc w:val="left"/>
            </w:pPr>
            <w:r>
              <w:t>r</w:t>
            </w:r>
            <w:r w:rsidRPr="00E22B60">
              <w:t>odné číslo:</w:t>
            </w:r>
          </w:p>
        </w:tc>
        <w:tc>
          <w:tcPr>
            <w:tcW w:w="2446" w:type="dxa"/>
            <w:gridSpan w:val="3"/>
            <w:vAlign w:val="center"/>
          </w:tcPr>
          <w:p w14:paraId="3EEEED52" w14:textId="77777777" w:rsidR="00E51895" w:rsidRPr="00E22B60" w:rsidRDefault="00E51895" w:rsidP="00E51895">
            <w:pPr>
              <w:spacing w:before="0"/>
              <w:jc w:val="left"/>
            </w:pPr>
          </w:p>
        </w:tc>
        <w:tc>
          <w:tcPr>
            <w:tcW w:w="2483" w:type="dxa"/>
            <w:gridSpan w:val="3"/>
            <w:shd w:val="clear" w:color="auto" w:fill="FDE9D9" w:themeFill="accent6" w:themeFillTint="33"/>
            <w:vAlign w:val="center"/>
          </w:tcPr>
          <w:p w14:paraId="6F1333A2" w14:textId="77777777" w:rsidR="00E51895" w:rsidRPr="00E22B60" w:rsidRDefault="00E51895" w:rsidP="00E51895">
            <w:pPr>
              <w:spacing w:before="0"/>
              <w:jc w:val="left"/>
            </w:pPr>
            <w:r>
              <w:t>s</w:t>
            </w:r>
            <w:r w:rsidRPr="00E22B60">
              <w:t>tátní příslušnost:</w:t>
            </w:r>
          </w:p>
        </w:tc>
        <w:tc>
          <w:tcPr>
            <w:tcW w:w="2566" w:type="dxa"/>
            <w:gridSpan w:val="2"/>
            <w:vAlign w:val="center"/>
          </w:tcPr>
          <w:p w14:paraId="4EB0CDAE" w14:textId="77777777" w:rsidR="00E51895" w:rsidRPr="00E22B60" w:rsidRDefault="00E51895" w:rsidP="00E51895">
            <w:pPr>
              <w:spacing w:before="0"/>
              <w:jc w:val="left"/>
            </w:pPr>
          </w:p>
        </w:tc>
      </w:tr>
      <w:tr w:rsidR="00E51895" w:rsidRPr="00E22B60" w14:paraId="6B38655B" w14:textId="77777777" w:rsidTr="007E363F">
        <w:trPr>
          <w:trHeight w:val="395"/>
          <w:jc w:val="center"/>
        </w:trPr>
        <w:tc>
          <w:tcPr>
            <w:tcW w:w="2598" w:type="dxa"/>
            <w:gridSpan w:val="2"/>
            <w:shd w:val="clear" w:color="auto" w:fill="FDE9D9" w:themeFill="accent6" w:themeFillTint="33"/>
            <w:vAlign w:val="center"/>
          </w:tcPr>
          <w:p w14:paraId="01DE5A28" w14:textId="77777777" w:rsidR="00E51895" w:rsidRPr="00E22B60" w:rsidRDefault="00E51895" w:rsidP="00E51895">
            <w:pPr>
              <w:spacing w:before="0"/>
              <w:jc w:val="left"/>
            </w:pPr>
            <w:r>
              <w:t>č</w:t>
            </w:r>
            <w:r w:rsidRPr="00E22B60">
              <w:t>íslo OP</w:t>
            </w:r>
            <w:r w:rsidR="00280E2F">
              <w:t>/pasu u cizinců</w:t>
            </w:r>
            <w:r w:rsidRPr="00E22B60">
              <w:t>:</w:t>
            </w:r>
          </w:p>
        </w:tc>
        <w:tc>
          <w:tcPr>
            <w:tcW w:w="2446" w:type="dxa"/>
            <w:gridSpan w:val="3"/>
            <w:vAlign w:val="center"/>
          </w:tcPr>
          <w:p w14:paraId="4A3574CA" w14:textId="77777777" w:rsidR="00E51895" w:rsidRPr="00E22B60" w:rsidRDefault="00E51895" w:rsidP="00E51895">
            <w:pPr>
              <w:spacing w:before="0"/>
              <w:jc w:val="left"/>
            </w:pPr>
          </w:p>
        </w:tc>
        <w:tc>
          <w:tcPr>
            <w:tcW w:w="2483" w:type="dxa"/>
            <w:gridSpan w:val="3"/>
            <w:shd w:val="clear" w:color="auto" w:fill="FDE9D9" w:themeFill="accent6" w:themeFillTint="33"/>
            <w:vAlign w:val="center"/>
          </w:tcPr>
          <w:p w14:paraId="7FCE556E" w14:textId="77777777" w:rsidR="00E51895" w:rsidRPr="00E22B60" w:rsidRDefault="004614D2" w:rsidP="00E51895">
            <w:pPr>
              <w:spacing w:before="0"/>
              <w:jc w:val="left"/>
            </w:pPr>
            <w:r>
              <w:t>úřad vydávající doklad</w:t>
            </w:r>
            <w:r w:rsidR="00E51895" w:rsidRPr="00E22B60">
              <w:t>:</w:t>
            </w:r>
          </w:p>
        </w:tc>
        <w:tc>
          <w:tcPr>
            <w:tcW w:w="2566" w:type="dxa"/>
            <w:gridSpan w:val="2"/>
            <w:vAlign w:val="center"/>
          </w:tcPr>
          <w:p w14:paraId="29B04AF5" w14:textId="77777777" w:rsidR="00E51895" w:rsidRPr="00E22B60" w:rsidRDefault="00E51895" w:rsidP="00E51895">
            <w:pPr>
              <w:spacing w:before="0"/>
              <w:jc w:val="left"/>
            </w:pPr>
          </w:p>
        </w:tc>
      </w:tr>
      <w:tr w:rsidR="00E51895" w:rsidRPr="00E22B60" w14:paraId="08BCE644" w14:textId="77777777" w:rsidTr="007E363F">
        <w:trPr>
          <w:trHeight w:val="395"/>
          <w:jc w:val="center"/>
        </w:trPr>
        <w:tc>
          <w:tcPr>
            <w:tcW w:w="2598" w:type="dxa"/>
            <w:gridSpan w:val="2"/>
            <w:shd w:val="clear" w:color="auto" w:fill="FDE9D9" w:themeFill="accent6" w:themeFillTint="33"/>
            <w:vAlign w:val="center"/>
          </w:tcPr>
          <w:p w14:paraId="6D95316B" w14:textId="77777777" w:rsidR="00E51895" w:rsidRPr="00E22B60" w:rsidRDefault="00E51895" w:rsidP="00E51895">
            <w:pPr>
              <w:spacing w:before="0"/>
              <w:jc w:val="left"/>
            </w:pPr>
            <w:r w:rsidRPr="00E22B60">
              <w:t>ZPS/TZP:</w:t>
            </w:r>
          </w:p>
        </w:tc>
        <w:tc>
          <w:tcPr>
            <w:tcW w:w="2446" w:type="dxa"/>
            <w:gridSpan w:val="3"/>
            <w:vAlign w:val="center"/>
          </w:tcPr>
          <w:p w14:paraId="0F95BC4D" w14:textId="77777777" w:rsidR="00E51895" w:rsidRPr="00E22B60" w:rsidRDefault="00E51895" w:rsidP="00E51895">
            <w:pPr>
              <w:spacing w:before="0"/>
              <w:jc w:val="left"/>
            </w:pPr>
            <w:r w:rsidRPr="00E22B60">
              <w:t xml:space="preserve">ANO / NE </w:t>
            </w:r>
            <w:r w:rsidRPr="00E14245">
              <w:rPr>
                <w:vertAlign w:val="superscript"/>
              </w:rPr>
              <w:t>*</w:t>
            </w:r>
            <w:r w:rsidRPr="00E22B60">
              <w:t>)</w:t>
            </w:r>
          </w:p>
        </w:tc>
        <w:tc>
          <w:tcPr>
            <w:tcW w:w="2483" w:type="dxa"/>
            <w:gridSpan w:val="3"/>
            <w:shd w:val="clear" w:color="auto" w:fill="FDE9D9" w:themeFill="accent6" w:themeFillTint="33"/>
            <w:vAlign w:val="center"/>
          </w:tcPr>
          <w:p w14:paraId="7E659522" w14:textId="77777777" w:rsidR="00E51895" w:rsidRPr="00E22B60" w:rsidRDefault="00E51895" w:rsidP="00E51895">
            <w:pPr>
              <w:spacing w:before="0"/>
              <w:jc w:val="left"/>
            </w:pPr>
            <w:r>
              <w:t>č</w:t>
            </w:r>
            <w:r w:rsidRPr="00E22B60">
              <w:t>íslo rozhodnutí:</w:t>
            </w:r>
          </w:p>
        </w:tc>
        <w:tc>
          <w:tcPr>
            <w:tcW w:w="2566" w:type="dxa"/>
            <w:gridSpan w:val="2"/>
            <w:vAlign w:val="center"/>
          </w:tcPr>
          <w:p w14:paraId="1A173E47" w14:textId="77777777" w:rsidR="00E51895" w:rsidRPr="00E22B60" w:rsidRDefault="00E51895" w:rsidP="00E51895">
            <w:pPr>
              <w:spacing w:before="0"/>
              <w:jc w:val="left"/>
            </w:pPr>
          </w:p>
        </w:tc>
      </w:tr>
      <w:tr w:rsidR="00E51895" w:rsidRPr="00E22B60" w14:paraId="0088D6A9" w14:textId="77777777" w:rsidTr="007E363F">
        <w:trPr>
          <w:trHeight w:val="395"/>
          <w:jc w:val="center"/>
        </w:trPr>
        <w:tc>
          <w:tcPr>
            <w:tcW w:w="2598" w:type="dxa"/>
            <w:gridSpan w:val="2"/>
            <w:shd w:val="clear" w:color="auto" w:fill="FDE9D9" w:themeFill="accent6" w:themeFillTint="33"/>
            <w:vAlign w:val="center"/>
          </w:tcPr>
          <w:p w14:paraId="51DA6238" w14:textId="69104350" w:rsidR="00E51895" w:rsidRPr="00E22B60" w:rsidRDefault="000D46A8" w:rsidP="000D46A8">
            <w:pPr>
              <w:spacing w:before="0"/>
              <w:jc w:val="left"/>
            </w:pPr>
            <w:r>
              <w:t xml:space="preserve">poživatel </w:t>
            </w:r>
            <w:r w:rsidR="00E51895">
              <w:t>d</w:t>
            </w:r>
            <w:r w:rsidR="00E51895" w:rsidRPr="00E22B60">
              <w:t>ůchodu</w:t>
            </w:r>
            <w:r>
              <w:t xml:space="preserve"> (starobní, invalidní, vdovský, vdovecký)</w:t>
            </w:r>
            <w:r w:rsidR="00E51895" w:rsidRPr="00E22B60">
              <w:t>:</w:t>
            </w:r>
          </w:p>
        </w:tc>
        <w:tc>
          <w:tcPr>
            <w:tcW w:w="2446" w:type="dxa"/>
            <w:gridSpan w:val="3"/>
            <w:vAlign w:val="center"/>
          </w:tcPr>
          <w:p w14:paraId="41F6DBEE" w14:textId="77777777" w:rsidR="00E51895" w:rsidRPr="00E22B60" w:rsidRDefault="00E51895" w:rsidP="00E51895">
            <w:pPr>
              <w:spacing w:before="0"/>
              <w:jc w:val="left"/>
            </w:pPr>
            <w:r w:rsidRPr="00E22B60">
              <w:t xml:space="preserve">ANO / NE </w:t>
            </w:r>
            <w:r w:rsidRPr="00E14245">
              <w:rPr>
                <w:vertAlign w:val="superscript"/>
              </w:rPr>
              <w:t>*</w:t>
            </w:r>
            <w:r w:rsidRPr="00E22B60">
              <w:t>)</w:t>
            </w:r>
          </w:p>
        </w:tc>
        <w:tc>
          <w:tcPr>
            <w:tcW w:w="2483" w:type="dxa"/>
            <w:gridSpan w:val="3"/>
            <w:shd w:val="clear" w:color="auto" w:fill="FDE9D9" w:themeFill="accent6" w:themeFillTint="33"/>
            <w:vAlign w:val="center"/>
          </w:tcPr>
          <w:p w14:paraId="36600E48" w14:textId="77777777" w:rsidR="00E51895" w:rsidRPr="00E22B60" w:rsidRDefault="00E51895" w:rsidP="00E51895">
            <w:pPr>
              <w:spacing w:before="0"/>
              <w:jc w:val="left"/>
            </w:pPr>
            <w:r>
              <w:t>č</w:t>
            </w:r>
            <w:r w:rsidRPr="00E22B60">
              <w:t>íslo rozhodnutí:</w:t>
            </w:r>
          </w:p>
        </w:tc>
        <w:tc>
          <w:tcPr>
            <w:tcW w:w="2566" w:type="dxa"/>
            <w:gridSpan w:val="2"/>
            <w:vAlign w:val="center"/>
          </w:tcPr>
          <w:p w14:paraId="1E10AB50" w14:textId="77777777" w:rsidR="00E51895" w:rsidRPr="00E22B60" w:rsidRDefault="00E51895" w:rsidP="00E51895">
            <w:pPr>
              <w:spacing w:before="0"/>
              <w:jc w:val="left"/>
            </w:pPr>
          </w:p>
        </w:tc>
      </w:tr>
      <w:tr w:rsidR="00E51895" w:rsidRPr="00E22B60" w14:paraId="6B66322D" w14:textId="77777777" w:rsidTr="007E363F">
        <w:trPr>
          <w:trHeight w:val="395"/>
          <w:jc w:val="center"/>
        </w:trPr>
        <w:tc>
          <w:tcPr>
            <w:tcW w:w="2598" w:type="dxa"/>
            <w:gridSpan w:val="2"/>
            <w:shd w:val="clear" w:color="auto" w:fill="FDE9D9" w:themeFill="accent6" w:themeFillTint="33"/>
            <w:vAlign w:val="center"/>
          </w:tcPr>
          <w:p w14:paraId="1C9FC685" w14:textId="77777777" w:rsidR="00E51895" w:rsidRPr="00E22B60" w:rsidRDefault="00E51895" w:rsidP="00E51895">
            <w:pPr>
              <w:spacing w:before="0"/>
              <w:jc w:val="left"/>
            </w:pPr>
            <w:r>
              <w:t>t</w:t>
            </w:r>
            <w:r w:rsidRPr="00E22B60">
              <w:t>elefonní kontakt:</w:t>
            </w:r>
          </w:p>
        </w:tc>
        <w:tc>
          <w:tcPr>
            <w:tcW w:w="2446" w:type="dxa"/>
            <w:gridSpan w:val="3"/>
            <w:vAlign w:val="center"/>
          </w:tcPr>
          <w:p w14:paraId="388FADD7" w14:textId="77777777" w:rsidR="00E51895" w:rsidRPr="00E22B60" w:rsidRDefault="00E51895" w:rsidP="00E51895">
            <w:pPr>
              <w:spacing w:before="0"/>
              <w:jc w:val="left"/>
            </w:pPr>
          </w:p>
        </w:tc>
        <w:tc>
          <w:tcPr>
            <w:tcW w:w="2483" w:type="dxa"/>
            <w:gridSpan w:val="3"/>
            <w:shd w:val="clear" w:color="auto" w:fill="FDE9D9" w:themeFill="accent6" w:themeFillTint="33"/>
            <w:vAlign w:val="center"/>
          </w:tcPr>
          <w:p w14:paraId="7B0CE80E" w14:textId="7B4A1C71" w:rsidR="00E51895" w:rsidRPr="00E22B60" w:rsidRDefault="00E51895" w:rsidP="00E51895">
            <w:pPr>
              <w:spacing w:before="0"/>
              <w:jc w:val="left"/>
            </w:pPr>
            <w:r w:rsidRPr="00E22B60">
              <w:t>e-mail</w:t>
            </w:r>
            <w:r w:rsidR="001D6F91">
              <w:t xml:space="preserve"> (mimo dispozici zaměstnavatele)</w:t>
            </w:r>
            <w:r w:rsidRPr="00E22B60">
              <w:t>:</w:t>
            </w:r>
          </w:p>
        </w:tc>
        <w:tc>
          <w:tcPr>
            <w:tcW w:w="2566" w:type="dxa"/>
            <w:gridSpan w:val="2"/>
            <w:vAlign w:val="center"/>
          </w:tcPr>
          <w:p w14:paraId="392F6C9A" w14:textId="77777777" w:rsidR="00E51895" w:rsidRPr="00E22B60" w:rsidRDefault="00E51895" w:rsidP="00E51895">
            <w:pPr>
              <w:spacing w:before="0"/>
              <w:jc w:val="left"/>
            </w:pPr>
          </w:p>
        </w:tc>
      </w:tr>
      <w:tr w:rsidR="00A04739" w:rsidRPr="00E22B60" w14:paraId="4D9D1C96" w14:textId="77777777" w:rsidTr="008E0A22">
        <w:trPr>
          <w:trHeight w:val="395"/>
          <w:jc w:val="center"/>
        </w:trPr>
        <w:tc>
          <w:tcPr>
            <w:tcW w:w="10093" w:type="dxa"/>
            <w:gridSpan w:val="10"/>
            <w:shd w:val="clear" w:color="auto" w:fill="FDE9D9" w:themeFill="accent6" w:themeFillTint="33"/>
            <w:vAlign w:val="center"/>
          </w:tcPr>
          <w:p w14:paraId="3E2DA1AE" w14:textId="412B1C9B" w:rsidR="00A04739" w:rsidRPr="00393C33" w:rsidRDefault="00A04739" w:rsidP="00393C33">
            <w:pPr>
              <w:spacing w:before="0"/>
              <w:jc w:val="left"/>
            </w:pPr>
            <w:r w:rsidRPr="00393C33">
              <w:t xml:space="preserve">Výše uvedený e-mail může být </w:t>
            </w:r>
            <w:r w:rsidR="00EA09C6">
              <w:t>použi</w:t>
            </w:r>
            <w:r w:rsidRPr="00393C33">
              <w:t xml:space="preserve">t pro uzavírání pracovní smlouvy, DPP/DPČ, jejich dodatků, příp. dohod o </w:t>
            </w:r>
            <w:proofErr w:type="gramStart"/>
            <w:r w:rsidRPr="00393C33">
              <w:t>rozvázaní</w:t>
            </w:r>
            <w:proofErr w:type="gramEnd"/>
            <w:r w:rsidRPr="00393C33">
              <w:t xml:space="preserve"> těchto pracovněprávních vztahů:</w:t>
            </w:r>
            <w:r w:rsidR="00056BDB" w:rsidRPr="00393C33">
              <w:t xml:space="preserve"> </w:t>
            </w:r>
          </w:p>
          <w:p w14:paraId="330478DA" w14:textId="657F0E6F" w:rsidR="00A04739" w:rsidRPr="00E22B60" w:rsidRDefault="00056BDB" w:rsidP="004614D2">
            <w:pPr>
              <w:spacing w:before="0"/>
              <w:jc w:val="left"/>
            </w:pPr>
            <w:r>
              <w:fldChar w:fldCharType="begin">
                <w:ffData>
                  <w:name w:val="Zaškrtávací1"/>
                  <w:enabled/>
                  <w:calcOnExit w:val="0"/>
                  <w:checkBox>
                    <w:sizeAuto/>
                    <w:default w:val="0"/>
                  </w:checkBox>
                </w:ffData>
              </w:fldChar>
            </w:r>
            <w:bookmarkStart w:id="0" w:name="Zaškrtávací1"/>
            <w:r>
              <w:instrText xml:space="preserve"> FORMCHECKBOX </w:instrText>
            </w:r>
            <w:r w:rsidR="004546D7">
              <w:fldChar w:fldCharType="separate"/>
            </w:r>
            <w:r>
              <w:fldChar w:fldCharType="end"/>
            </w:r>
            <w:bookmarkEnd w:id="0"/>
            <w:r>
              <w:t xml:space="preserve"> ano </w:t>
            </w:r>
            <w:r>
              <w:fldChar w:fldCharType="begin">
                <w:ffData>
                  <w:name w:val="Zaškrtávací2"/>
                  <w:enabled/>
                  <w:calcOnExit w:val="0"/>
                  <w:checkBox>
                    <w:sizeAuto/>
                    <w:default w:val="0"/>
                  </w:checkBox>
                </w:ffData>
              </w:fldChar>
            </w:r>
            <w:bookmarkStart w:id="1" w:name="Zaškrtávací2"/>
            <w:r>
              <w:instrText xml:space="preserve"> FORMCHECKBOX </w:instrText>
            </w:r>
            <w:r w:rsidR="004546D7">
              <w:fldChar w:fldCharType="separate"/>
            </w:r>
            <w:r>
              <w:fldChar w:fldCharType="end"/>
            </w:r>
            <w:bookmarkEnd w:id="1"/>
            <w:r>
              <w:t xml:space="preserve"> ne</w:t>
            </w:r>
          </w:p>
        </w:tc>
      </w:tr>
      <w:tr w:rsidR="004614D2" w:rsidRPr="00E22B60" w14:paraId="7499E5C1" w14:textId="77777777" w:rsidTr="007E363F">
        <w:trPr>
          <w:trHeight w:val="395"/>
          <w:jc w:val="center"/>
        </w:trPr>
        <w:tc>
          <w:tcPr>
            <w:tcW w:w="2598" w:type="dxa"/>
            <w:gridSpan w:val="2"/>
            <w:shd w:val="clear" w:color="auto" w:fill="FDE9D9" w:themeFill="accent6" w:themeFillTint="33"/>
            <w:vAlign w:val="center"/>
          </w:tcPr>
          <w:p w14:paraId="4A9FC735" w14:textId="77777777" w:rsidR="004614D2" w:rsidRPr="00E22B60" w:rsidRDefault="004614D2" w:rsidP="004614D2">
            <w:pPr>
              <w:spacing w:before="0"/>
              <w:jc w:val="left"/>
            </w:pPr>
            <w:r>
              <w:t>a</w:t>
            </w:r>
            <w:r w:rsidRPr="00E22B60">
              <w:t>dresa trvalého bydliště</w:t>
            </w:r>
            <w:r>
              <w:t>/PSČ</w:t>
            </w:r>
            <w:r w:rsidRPr="00E22B60">
              <w:t>:</w:t>
            </w:r>
          </w:p>
        </w:tc>
        <w:tc>
          <w:tcPr>
            <w:tcW w:w="2446" w:type="dxa"/>
            <w:gridSpan w:val="3"/>
            <w:vAlign w:val="center"/>
          </w:tcPr>
          <w:p w14:paraId="6EAA1498" w14:textId="77777777" w:rsidR="004614D2" w:rsidRPr="00E22B60" w:rsidRDefault="004614D2" w:rsidP="004614D2">
            <w:pPr>
              <w:spacing w:before="0"/>
              <w:jc w:val="left"/>
            </w:pPr>
          </w:p>
        </w:tc>
        <w:tc>
          <w:tcPr>
            <w:tcW w:w="2483" w:type="dxa"/>
            <w:gridSpan w:val="3"/>
            <w:shd w:val="clear" w:color="auto" w:fill="FDE9D9" w:themeFill="accent6" w:themeFillTint="33"/>
            <w:vAlign w:val="center"/>
          </w:tcPr>
          <w:p w14:paraId="0DE4EAFB" w14:textId="77777777" w:rsidR="004614D2" w:rsidRPr="00E22B60" w:rsidRDefault="004614D2" w:rsidP="004614D2">
            <w:pPr>
              <w:spacing w:before="0"/>
              <w:jc w:val="left"/>
            </w:pPr>
            <w:r>
              <w:t>z</w:t>
            </w:r>
            <w:r w:rsidRPr="00E22B60">
              <w:t>drav</w:t>
            </w:r>
            <w:r>
              <w:t>otní</w:t>
            </w:r>
            <w:r w:rsidRPr="00E22B60">
              <w:t xml:space="preserve"> pojišťovna:</w:t>
            </w:r>
          </w:p>
        </w:tc>
        <w:tc>
          <w:tcPr>
            <w:tcW w:w="2566" w:type="dxa"/>
            <w:gridSpan w:val="2"/>
            <w:vAlign w:val="center"/>
          </w:tcPr>
          <w:p w14:paraId="2217580E" w14:textId="77777777" w:rsidR="004614D2" w:rsidRPr="00E22B60" w:rsidRDefault="004614D2" w:rsidP="004614D2">
            <w:pPr>
              <w:spacing w:before="0"/>
              <w:jc w:val="left"/>
            </w:pPr>
          </w:p>
        </w:tc>
      </w:tr>
      <w:tr w:rsidR="004614D2" w:rsidRPr="00E22B60" w14:paraId="36803C1C" w14:textId="77777777" w:rsidTr="007E363F">
        <w:trPr>
          <w:trHeight w:val="395"/>
          <w:jc w:val="center"/>
        </w:trPr>
        <w:tc>
          <w:tcPr>
            <w:tcW w:w="2598" w:type="dxa"/>
            <w:gridSpan w:val="2"/>
            <w:shd w:val="clear" w:color="auto" w:fill="FDE9D9" w:themeFill="accent6" w:themeFillTint="33"/>
            <w:vAlign w:val="center"/>
          </w:tcPr>
          <w:p w14:paraId="4F1000B1" w14:textId="77777777" w:rsidR="004614D2" w:rsidRPr="00E22B60" w:rsidRDefault="004614D2" w:rsidP="004614D2">
            <w:pPr>
              <w:spacing w:before="0"/>
              <w:jc w:val="left"/>
            </w:pPr>
            <w:r>
              <w:t>d</w:t>
            </w:r>
            <w:r w:rsidRPr="00E22B60">
              <w:t>oručovací adresa</w:t>
            </w:r>
            <w:r>
              <w:t>/PSČ</w:t>
            </w:r>
            <w:r w:rsidRPr="00E22B60">
              <w:t>:</w:t>
            </w:r>
          </w:p>
        </w:tc>
        <w:tc>
          <w:tcPr>
            <w:tcW w:w="7495" w:type="dxa"/>
            <w:gridSpan w:val="8"/>
            <w:vAlign w:val="center"/>
          </w:tcPr>
          <w:p w14:paraId="33F76F93" w14:textId="77777777" w:rsidR="004614D2" w:rsidRPr="00E22B60" w:rsidRDefault="004614D2" w:rsidP="004614D2">
            <w:pPr>
              <w:spacing w:before="0"/>
              <w:jc w:val="left"/>
            </w:pPr>
          </w:p>
        </w:tc>
      </w:tr>
      <w:tr w:rsidR="004614D2" w:rsidRPr="00E22B60" w14:paraId="3232C613" w14:textId="77777777" w:rsidTr="007E363F">
        <w:trPr>
          <w:trHeight w:val="395"/>
          <w:jc w:val="center"/>
        </w:trPr>
        <w:tc>
          <w:tcPr>
            <w:tcW w:w="10093" w:type="dxa"/>
            <w:gridSpan w:val="10"/>
            <w:shd w:val="clear" w:color="auto" w:fill="FABF8F" w:themeFill="accent6" w:themeFillTint="99"/>
            <w:vAlign w:val="center"/>
          </w:tcPr>
          <w:p w14:paraId="708ED29D" w14:textId="77777777" w:rsidR="004614D2" w:rsidRPr="00ED46CF" w:rsidRDefault="004614D2" w:rsidP="004614D2">
            <w:pPr>
              <w:spacing w:before="0"/>
              <w:rPr>
                <w:b/>
                <w:i/>
              </w:rPr>
            </w:pPr>
            <w:r w:rsidRPr="00ED46CF">
              <w:rPr>
                <w:b/>
                <w:i/>
              </w:rPr>
              <w:t>Kontakt na osobu, která má být informována v případě mimořádné události:</w:t>
            </w:r>
          </w:p>
        </w:tc>
      </w:tr>
      <w:tr w:rsidR="004614D2" w:rsidRPr="00E22B60" w14:paraId="62C1FCCD" w14:textId="77777777" w:rsidTr="00E51895">
        <w:trPr>
          <w:trHeight w:val="395"/>
          <w:jc w:val="center"/>
        </w:trPr>
        <w:tc>
          <w:tcPr>
            <w:tcW w:w="10093" w:type="dxa"/>
            <w:gridSpan w:val="10"/>
            <w:vAlign w:val="center"/>
          </w:tcPr>
          <w:p w14:paraId="60E59640" w14:textId="77777777" w:rsidR="004614D2" w:rsidRPr="00E22B60" w:rsidRDefault="004614D2" w:rsidP="004614D2">
            <w:pPr>
              <w:spacing w:before="0"/>
              <w:jc w:val="left"/>
            </w:pPr>
            <w:r>
              <w:t xml:space="preserve">jméno a příjmení: </w:t>
            </w:r>
          </w:p>
        </w:tc>
      </w:tr>
      <w:tr w:rsidR="004614D2" w:rsidRPr="007B6082" w14:paraId="46433428" w14:textId="77777777" w:rsidTr="00E51895">
        <w:trPr>
          <w:trHeight w:val="395"/>
          <w:jc w:val="center"/>
        </w:trPr>
        <w:tc>
          <w:tcPr>
            <w:tcW w:w="4461" w:type="dxa"/>
            <w:gridSpan w:val="3"/>
            <w:vAlign w:val="center"/>
          </w:tcPr>
          <w:p w14:paraId="470C1F5C" w14:textId="77777777" w:rsidR="004614D2" w:rsidRPr="007B6082" w:rsidDel="00ED46CF" w:rsidRDefault="004614D2" w:rsidP="004614D2">
            <w:pPr>
              <w:spacing w:before="0"/>
              <w:jc w:val="left"/>
            </w:pPr>
            <w:r w:rsidRPr="007B6082">
              <w:t xml:space="preserve">telefon: </w:t>
            </w:r>
          </w:p>
        </w:tc>
        <w:tc>
          <w:tcPr>
            <w:tcW w:w="5632" w:type="dxa"/>
            <w:gridSpan w:val="7"/>
            <w:vAlign w:val="center"/>
          </w:tcPr>
          <w:p w14:paraId="371BF2ED" w14:textId="77777777" w:rsidR="004614D2" w:rsidRPr="007B6082" w:rsidDel="00ED46CF" w:rsidRDefault="004614D2" w:rsidP="004614D2">
            <w:pPr>
              <w:spacing w:before="0"/>
              <w:jc w:val="left"/>
            </w:pPr>
            <w:r w:rsidRPr="007B6082">
              <w:t>e-mail:</w:t>
            </w:r>
            <w:r>
              <w:t xml:space="preserve"> </w:t>
            </w:r>
          </w:p>
        </w:tc>
      </w:tr>
      <w:tr w:rsidR="004614D2" w:rsidRPr="00E22B60" w14:paraId="5037052D" w14:textId="77777777" w:rsidTr="00E51895">
        <w:trPr>
          <w:trHeight w:val="395"/>
          <w:jc w:val="center"/>
        </w:trPr>
        <w:tc>
          <w:tcPr>
            <w:tcW w:w="10093" w:type="dxa"/>
            <w:gridSpan w:val="10"/>
            <w:vAlign w:val="center"/>
          </w:tcPr>
          <w:p w14:paraId="1B34B601" w14:textId="77777777" w:rsidR="004614D2" w:rsidRDefault="004614D2" w:rsidP="004614D2">
            <w:pPr>
              <w:spacing w:before="0"/>
              <w:jc w:val="left"/>
            </w:pPr>
            <w:r>
              <w:t>a</w:t>
            </w:r>
            <w:r w:rsidRPr="00E22B60">
              <w:t xml:space="preserve">dresa: </w:t>
            </w:r>
          </w:p>
        </w:tc>
      </w:tr>
      <w:tr w:rsidR="004614D2" w:rsidRPr="00E22B60" w14:paraId="2F558039" w14:textId="77777777" w:rsidTr="007E363F">
        <w:trPr>
          <w:trHeight w:val="395"/>
          <w:jc w:val="center"/>
        </w:trPr>
        <w:tc>
          <w:tcPr>
            <w:tcW w:w="10093" w:type="dxa"/>
            <w:gridSpan w:val="10"/>
            <w:shd w:val="clear" w:color="auto" w:fill="FABF8F" w:themeFill="accent6" w:themeFillTint="99"/>
            <w:vAlign w:val="center"/>
          </w:tcPr>
          <w:p w14:paraId="69CE6DC1" w14:textId="77777777" w:rsidR="004614D2" w:rsidRPr="00D11259" w:rsidRDefault="004614D2" w:rsidP="004614D2">
            <w:pPr>
              <w:spacing w:before="0"/>
              <w:rPr>
                <w:b/>
                <w:i/>
              </w:rPr>
            </w:pPr>
            <w:r w:rsidRPr="00D11259">
              <w:rPr>
                <w:b/>
                <w:i/>
              </w:rPr>
              <w:t>Rodinní příslušníci (partner/</w:t>
            </w:r>
            <w:proofErr w:type="spellStart"/>
            <w:r w:rsidRPr="00D11259">
              <w:rPr>
                <w:b/>
                <w:i/>
              </w:rPr>
              <w:t>ka</w:t>
            </w:r>
            <w:proofErr w:type="spellEnd"/>
            <w:r w:rsidRPr="00D11259">
              <w:rPr>
                <w:b/>
                <w:i/>
              </w:rPr>
              <w:t>, manžel/</w:t>
            </w:r>
            <w:proofErr w:type="spellStart"/>
            <w:r w:rsidRPr="00D11259">
              <w:rPr>
                <w:b/>
                <w:i/>
              </w:rPr>
              <w:t>ka</w:t>
            </w:r>
            <w:proofErr w:type="spellEnd"/>
            <w:r w:rsidRPr="00D11259">
              <w:rPr>
                <w:b/>
                <w:i/>
              </w:rPr>
              <w:t>, děti)</w:t>
            </w:r>
            <w:r>
              <w:rPr>
                <w:vertAlign w:val="superscript"/>
              </w:rPr>
              <w:t>1</w:t>
            </w:r>
            <w:r w:rsidRPr="00D11259">
              <w:rPr>
                <w:b/>
                <w:i/>
              </w:rPr>
              <w:t>:</w:t>
            </w:r>
          </w:p>
        </w:tc>
      </w:tr>
      <w:tr w:rsidR="004614D2" w:rsidRPr="00E22B60" w14:paraId="55B3679B" w14:textId="77777777" w:rsidTr="007E363F">
        <w:trPr>
          <w:trHeight w:val="395"/>
          <w:jc w:val="center"/>
        </w:trPr>
        <w:tc>
          <w:tcPr>
            <w:tcW w:w="4842" w:type="dxa"/>
            <w:gridSpan w:val="4"/>
            <w:shd w:val="clear" w:color="auto" w:fill="FDE9D9" w:themeFill="accent6" w:themeFillTint="33"/>
            <w:vAlign w:val="center"/>
          </w:tcPr>
          <w:p w14:paraId="7E24CEE3" w14:textId="77777777" w:rsidR="004614D2" w:rsidRDefault="004614D2" w:rsidP="004614D2">
            <w:pPr>
              <w:spacing w:before="0"/>
              <w:jc w:val="center"/>
            </w:pPr>
            <w:r>
              <w:t>j</w:t>
            </w:r>
            <w:r w:rsidRPr="00E22B60">
              <w:t>méno a příjmení</w:t>
            </w:r>
          </w:p>
        </w:tc>
        <w:tc>
          <w:tcPr>
            <w:tcW w:w="2587" w:type="dxa"/>
            <w:gridSpan w:val="3"/>
            <w:shd w:val="clear" w:color="auto" w:fill="FDE9D9" w:themeFill="accent6" w:themeFillTint="33"/>
            <w:vAlign w:val="center"/>
          </w:tcPr>
          <w:p w14:paraId="6521E5E8" w14:textId="77777777" w:rsidR="004614D2" w:rsidRDefault="004614D2" w:rsidP="004614D2">
            <w:pPr>
              <w:spacing w:before="0"/>
              <w:jc w:val="center"/>
            </w:pPr>
            <w:r>
              <w:t>rodné číslo</w:t>
            </w:r>
          </w:p>
        </w:tc>
        <w:tc>
          <w:tcPr>
            <w:tcW w:w="2664" w:type="dxa"/>
            <w:gridSpan w:val="3"/>
            <w:shd w:val="clear" w:color="auto" w:fill="FDE9D9" w:themeFill="accent6" w:themeFillTint="33"/>
            <w:vAlign w:val="center"/>
          </w:tcPr>
          <w:p w14:paraId="607DD078" w14:textId="77777777" w:rsidR="004614D2" w:rsidRDefault="004614D2" w:rsidP="004614D2">
            <w:pPr>
              <w:spacing w:before="0"/>
              <w:jc w:val="center"/>
            </w:pPr>
            <w:r>
              <w:t xml:space="preserve"> zaměstnavatel</w:t>
            </w:r>
          </w:p>
        </w:tc>
      </w:tr>
      <w:tr w:rsidR="004614D2" w:rsidRPr="00E22B60" w14:paraId="53322D05" w14:textId="77777777" w:rsidTr="00E51895">
        <w:trPr>
          <w:trHeight w:val="395"/>
          <w:jc w:val="center"/>
        </w:trPr>
        <w:tc>
          <w:tcPr>
            <w:tcW w:w="4842" w:type="dxa"/>
            <w:gridSpan w:val="4"/>
            <w:vAlign w:val="center"/>
          </w:tcPr>
          <w:p w14:paraId="5E9A813E" w14:textId="77777777" w:rsidR="004614D2" w:rsidRPr="00E22B60" w:rsidRDefault="004614D2" w:rsidP="004614D2">
            <w:pPr>
              <w:spacing w:before="0"/>
              <w:jc w:val="left"/>
            </w:pPr>
          </w:p>
        </w:tc>
        <w:tc>
          <w:tcPr>
            <w:tcW w:w="2587" w:type="dxa"/>
            <w:gridSpan w:val="3"/>
            <w:vAlign w:val="center"/>
          </w:tcPr>
          <w:p w14:paraId="685D22DA" w14:textId="77777777" w:rsidR="004614D2" w:rsidRPr="00E22B60" w:rsidRDefault="004614D2" w:rsidP="004614D2">
            <w:pPr>
              <w:spacing w:before="0"/>
              <w:jc w:val="left"/>
            </w:pPr>
          </w:p>
        </w:tc>
        <w:tc>
          <w:tcPr>
            <w:tcW w:w="2664" w:type="dxa"/>
            <w:gridSpan w:val="3"/>
            <w:vAlign w:val="center"/>
          </w:tcPr>
          <w:p w14:paraId="580F04A6" w14:textId="77777777" w:rsidR="004614D2" w:rsidRPr="00E22B60" w:rsidRDefault="004614D2" w:rsidP="004614D2">
            <w:pPr>
              <w:spacing w:before="0"/>
              <w:jc w:val="left"/>
            </w:pPr>
          </w:p>
        </w:tc>
      </w:tr>
      <w:tr w:rsidR="004614D2" w:rsidRPr="00E22B60" w14:paraId="28903F5F" w14:textId="77777777" w:rsidTr="00E51895">
        <w:trPr>
          <w:trHeight w:val="395"/>
          <w:jc w:val="center"/>
        </w:trPr>
        <w:tc>
          <w:tcPr>
            <w:tcW w:w="4842" w:type="dxa"/>
            <w:gridSpan w:val="4"/>
            <w:vAlign w:val="center"/>
          </w:tcPr>
          <w:p w14:paraId="46F5F50E" w14:textId="77777777" w:rsidR="004614D2" w:rsidRPr="00E22B60" w:rsidRDefault="004614D2" w:rsidP="004614D2">
            <w:pPr>
              <w:spacing w:before="0"/>
              <w:jc w:val="left"/>
            </w:pPr>
          </w:p>
        </w:tc>
        <w:tc>
          <w:tcPr>
            <w:tcW w:w="2587" w:type="dxa"/>
            <w:gridSpan w:val="3"/>
            <w:vAlign w:val="center"/>
          </w:tcPr>
          <w:p w14:paraId="64C6E490" w14:textId="77777777" w:rsidR="004614D2" w:rsidRPr="00E22B60" w:rsidRDefault="004614D2" w:rsidP="004614D2">
            <w:pPr>
              <w:spacing w:before="0"/>
              <w:jc w:val="left"/>
            </w:pPr>
          </w:p>
        </w:tc>
        <w:tc>
          <w:tcPr>
            <w:tcW w:w="2664" w:type="dxa"/>
            <w:gridSpan w:val="3"/>
            <w:vAlign w:val="center"/>
          </w:tcPr>
          <w:p w14:paraId="3D3B5748" w14:textId="77777777" w:rsidR="004614D2" w:rsidRPr="00E22B60" w:rsidRDefault="004614D2" w:rsidP="004614D2">
            <w:pPr>
              <w:spacing w:before="0"/>
              <w:jc w:val="left"/>
            </w:pPr>
          </w:p>
        </w:tc>
      </w:tr>
      <w:tr w:rsidR="004614D2" w:rsidRPr="00E22B60" w14:paraId="2FF48ABA" w14:textId="77777777" w:rsidTr="00E51895">
        <w:trPr>
          <w:trHeight w:val="395"/>
          <w:jc w:val="center"/>
        </w:trPr>
        <w:tc>
          <w:tcPr>
            <w:tcW w:w="4842" w:type="dxa"/>
            <w:gridSpan w:val="4"/>
            <w:vAlign w:val="center"/>
          </w:tcPr>
          <w:p w14:paraId="40DBEDAA" w14:textId="77777777" w:rsidR="004614D2" w:rsidRPr="00E22B60" w:rsidRDefault="004614D2" w:rsidP="004614D2">
            <w:pPr>
              <w:spacing w:before="0"/>
              <w:jc w:val="left"/>
            </w:pPr>
          </w:p>
        </w:tc>
        <w:tc>
          <w:tcPr>
            <w:tcW w:w="2587" w:type="dxa"/>
            <w:gridSpan w:val="3"/>
            <w:vAlign w:val="center"/>
          </w:tcPr>
          <w:p w14:paraId="5039578B" w14:textId="77777777" w:rsidR="004614D2" w:rsidRPr="00E22B60" w:rsidRDefault="004614D2" w:rsidP="004614D2">
            <w:pPr>
              <w:spacing w:before="0"/>
              <w:jc w:val="left"/>
            </w:pPr>
          </w:p>
        </w:tc>
        <w:tc>
          <w:tcPr>
            <w:tcW w:w="2664" w:type="dxa"/>
            <w:gridSpan w:val="3"/>
            <w:vAlign w:val="center"/>
          </w:tcPr>
          <w:p w14:paraId="42E03F98" w14:textId="77777777" w:rsidR="004614D2" w:rsidRPr="00E22B60" w:rsidRDefault="004614D2" w:rsidP="004614D2">
            <w:pPr>
              <w:spacing w:before="0"/>
              <w:jc w:val="left"/>
            </w:pPr>
          </w:p>
        </w:tc>
      </w:tr>
      <w:tr w:rsidR="004614D2" w:rsidRPr="00E22B60" w14:paraId="676107C8" w14:textId="77777777" w:rsidTr="00E51895">
        <w:trPr>
          <w:trHeight w:val="395"/>
          <w:jc w:val="center"/>
        </w:trPr>
        <w:tc>
          <w:tcPr>
            <w:tcW w:w="4842" w:type="dxa"/>
            <w:gridSpan w:val="4"/>
            <w:vAlign w:val="center"/>
          </w:tcPr>
          <w:p w14:paraId="537AD99C" w14:textId="77777777" w:rsidR="004614D2" w:rsidRPr="00E22B60" w:rsidRDefault="004614D2" w:rsidP="004614D2">
            <w:pPr>
              <w:spacing w:before="0"/>
              <w:jc w:val="left"/>
            </w:pPr>
          </w:p>
        </w:tc>
        <w:tc>
          <w:tcPr>
            <w:tcW w:w="2587" w:type="dxa"/>
            <w:gridSpan w:val="3"/>
            <w:vAlign w:val="center"/>
          </w:tcPr>
          <w:p w14:paraId="2AFB1FEC" w14:textId="77777777" w:rsidR="004614D2" w:rsidRPr="00E22B60" w:rsidRDefault="004614D2" w:rsidP="004614D2">
            <w:pPr>
              <w:spacing w:before="0"/>
              <w:jc w:val="left"/>
            </w:pPr>
          </w:p>
        </w:tc>
        <w:tc>
          <w:tcPr>
            <w:tcW w:w="2664" w:type="dxa"/>
            <w:gridSpan w:val="3"/>
            <w:vAlign w:val="center"/>
          </w:tcPr>
          <w:p w14:paraId="7F0469F0" w14:textId="77777777" w:rsidR="004614D2" w:rsidRPr="00E22B60" w:rsidRDefault="004614D2" w:rsidP="004614D2">
            <w:pPr>
              <w:spacing w:before="0"/>
              <w:jc w:val="left"/>
            </w:pPr>
          </w:p>
        </w:tc>
      </w:tr>
      <w:tr w:rsidR="004614D2" w:rsidRPr="00E22B60" w14:paraId="18C15DDE" w14:textId="77777777" w:rsidTr="00E51895">
        <w:trPr>
          <w:trHeight w:val="395"/>
          <w:jc w:val="center"/>
        </w:trPr>
        <w:tc>
          <w:tcPr>
            <w:tcW w:w="4842" w:type="dxa"/>
            <w:gridSpan w:val="4"/>
            <w:vAlign w:val="center"/>
          </w:tcPr>
          <w:p w14:paraId="10747D91" w14:textId="77777777" w:rsidR="004614D2" w:rsidRPr="00E22B60" w:rsidRDefault="004614D2" w:rsidP="004614D2">
            <w:pPr>
              <w:spacing w:before="0"/>
              <w:jc w:val="left"/>
            </w:pPr>
          </w:p>
        </w:tc>
        <w:tc>
          <w:tcPr>
            <w:tcW w:w="2587" w:type="dxa"/>
            <w:gridSpan w:val="3"/>
            <w:vAlign w:val="center"/>
          </w:tcPr>
          <w:p w14:paraId="6001EB75" w14:textId="77777777" w:rsidR="004614D2" w:rsidRPr="00E22B60" w:rsidRDefault="004614D2" w:rsidP="004614D2">
            <w:pPr>
              <w:spacing w:before="0"/>
              <w:jc w:val="left"/>
            </w:pPr>
          </w:p>
        </w:tc>
        <w:tc>
          <w:tcPr>
            <w:tcW w:w="2664" w:type="dxa"/>
            <w:gridSpan w:val="3"/>
            <w:vAlign w:val="center"/>
          </w:tcPr>
          <w:p w14:paraId="44B2C1CB" w14:textId="77777777" w:rsidR="004614D2" w:rsidRPr="00E22B60" w:rsidRDefault="004614D2" w:rsidP="004614D2">
            <w:pPr>
              <w:spacing w:before="0"/>
              <w:jc w:val="left"/>
            </w:pPr>
          </w:p>
        </w:tc>
      </w:tr>
      <w:tr w:rsidR="004614D2" w:rsidRPr="00E22B60" w14:paraId="6409A389" w14:textId="77777777" w:rsidTr="007E363F">
        <w:trPr>
          <w:trHeight w:val="485"/>
          <w:jc w:val="center"/>
        </w:trPr>
        <w:tc>
          <w:tcPr>
            <w:tcW w:w="10093" w:type="dxa"/>
            <w:gridSpan w:val="10"/>
            <w:shd w:val="clear" w:color="auto" w:fill="FABF8F" w:themeFill="accent6" w:themeFillTint="99"/>
            <w:vAlign w:val="center"/>
          </w:tcPr>
          <w:p w14:paraId="4D3ACE50" w14:textId="77777777" w:rsidR="004614D2" w:rsidRPr="00D11259" w:rsidRDefault="004614D2" w:rsidP="004614D2">
            <w:pPr>
              <w:spacing w:before="0"/>
              <w:rPr>
                <w:b/>
                <w:i/>
              </w:rPr>
            </w:pPr>
            <w:r w:rsidRPr="00D11259">
              <w:rPr>
                <w:b/>
                <w:i/>
              </w:rPr>
              <w:t>Bankovní spojení za účelem zasílání platu:</w:t>
            </w:r>
          </w:p>
        </w:tc>
      </w:tr>
      <w:tr w:rsidR="004614D2" w:rsidRPr="00E22B60" w14:paraId="675DFF8E" w14:textId="77777777" w:rsidTr="007E363F">
        <w:trPr>
          <w:trHeight w:val="395"/>
          <w:jc w:val="center"/>
        </w:trPr>
        <w:tc>
          <w:tcPr>
            <w:tcW w:w="1258" w:type="dxa"/>
            <w:shd w:val="clear" w:color="auto" w:fill="FBD4B4" w:themeFill="accent6" w:themeFillTint="66"/>
            <w:vAlign w:val="center"/>
          </w:tcPr>
          <w:p w14:paraId="60D39BC1" w14:textId="77777777" w:rsidR="004614D2" w:rsidRPr="00E22B60" w:rsidRDefault="004614D2" w:rsidP="004614D2">
            <w:pPr>
              <w:spacing w:before="0"/>
              <w:jc w:val="left"/>
            </w:pPr>
            <w:r>
              <w:t>č</w:t>
            </w:r>
            <w:r w:rsidRPr="00E22B60">
              <w:t>íslo účtu:</w:t>
            </w:r>
          </w:p>
        </w:tc>
        <w:tc>
          <w:tcPr>
            <w:tcW w:w="3786" w:type="dxa"/>
            <w:gridSpan w:val="4"/>
            <w:shd w:val="clear" w:color="auto" w:fill="auto"/>
            <w:vAlign w:val="center"/>
          </w:tcPr>
          <w:p w14:paraId="310B24EA" w14:textId="77777777" w:rsidR="004614D2" w:rsidRPr="00E22B60" w:rsidRDefault="004614D2" w:rsidP="004614D2">
            <w:pPr>
              <w:spacing w:before="0"/>
              <w:jc w:val="left"/>
            </w:pPr>
          </w:p>
        </w:tc>
        <w:tc>
          <w:tcPr>
            <w:tcW w:w="1369" w:type="dxa"/>
            <w:shd w:val="clear" w:color="auto" w:fill="FBD4B4" w:themeFill="accent6" w:themeFillTint="66"/>
            <w:vAlign w:val="center"/>
          </w:tcPr>
          <w:p w14:paraId="1393EAC5" w14:textId="77777777" w:rsidR="004614D2" w:rsidRPr="00E22B60" w:rsidRDefault="004614D2" w:rsidP="004614D2">
            <w:pPr>
              <w:spacing w:before="0"/>
              <w:jc w:val="left"/>
            </w:pPr>
            <w:r>
              <w:t>k</w:t>
            </w:r>
            <w:r w:rsidRPr="00E22B60">
              <w:t>ód banky:</w:t>
            </w:r>
          </w:p>
        </w:tc>
        <w:tc>
          <w:tcPr>
            <w:tcW w:w="3680" w:type="dxa"/>
            <w:gridSpan w:val="4"/>
            <w:shd w:val="clear" w:color="auto" w:fill="auto"/>
            <w:vAlign w:val="center"/>
          </w:tcPr>
          <w:p w14:paraId="2CA23F2A" w14:textId="77777777" w:rsidR="004614D2" w:rsidRPr="00E22B60" w:rsidRDefault="004614D2" w:rsidP="004614D2">
            <w:pPr>
              <w:spacing w:before="0"/>
              <w:jc w:val="left"/>
            </w:pPr>
          </w:p>
        </w:tc>
      </w:tr>
      <w:tr w:rsidR="004614D2" w:rsidRPr="00E22B60" w14:paraId="79AB8D38" w14:textId="77777777" w:rsidTr="007E363F">
        <w:trPr>
          <w:trHeight w:val="58"/>
          <w:jc w:val="center"/>
        </w:trPr>
        <w:tc>
          <w:tcPr>
            <w:tcW w:w="5044" w:type="dxa"/>
            <w:gridSpan w:val="5"/>
            <w:shd w:val="clear" w:color="auto" w:fill="FDE9D9" w:themeFill="accent6" w:themeFillTint="33"/>
            <w:vAlign w:val="center"/>
          </w:tcPr>
          <w:p w14:paraId="1C21C780" w14:textId="77777777" w:rsidR="004614D2" w:rsidRPr="00E22B60" w:rsidRDefault="004614D2" w:rsidP="004614D2">
            <w:pPr>
              <w:pStyle w:val="Normlnweb"/>
            </w:pPr>
            <w:r>
              <w:t xml:space="preserve">Bylo proti Vám zahájeno trestní stíhání pro trestný čin spáchaný v souvislosti s poskytováním zdravotních služeb </w:t>
            </w:r>
            <w:r w:rsidRPr="00207631">
              <w:rPr>
                <w:vertAlign w:val="superscript"/>
              </w:rPr>
              <w:t>2</w:t>
            </w:r>
            <w:r>
              <w:t xml:space="preserve">? </w:t>
            </w:r>
          </w:p>
        </w:tc>
        <w:tc>
          <w:tcPr>
            <w:tcW w:w="5049" w:type="dxa"/>
            <w:gridSpan w:val="5"/>
            <w:vAlign w:val="center"/>
          </w:tcPr>
          <w:p w14:paraId="56EF35F7" w14:textId="77777777" w:rsidR="004614D2" w:rsidRDefault="004614D2" w:rsidP="004614D2">
            <w:pPr>
              <w:spacing w:before="0"/>
              <w:jc w:val="left"/>
            </w:pPr>
          </w:p>
          <w:p w14:paraId="31F634F9" w14:textId="77777777" w:rsidR="004614D2" w:rsidRDefault="004614D2" w:rsidP="004614D2">
            <w:pPr>
              <w:spacing w:before="0"/>
              <w:jc w:val="left"/>
            </w:pPr>
          </w:p>
          <w:p w14:paraId="4D5B120B" w14:textId="77777777" w:rsidR="004614D2" w:rsidRPr="00E22B60" w:rsidRDefault="004614D2" w:rsidP="004614D2">
            <w:pPr>
              <w:spacing w:before="0"/>
              <w:jc w:val="left"/>
            </w:pPr>
            <w:r>
              <w:t xml:space="preserve">                               </w:t>
            </w:r>
            <w:r w:rsidRPr="00E22B60">
              <w:t xml:space="preserve">ANO / NE </w:t>
            </w:r>
            <w:r w:rsidRPr="00E14245">
              <w:rPr>
                <w:vertAlign w:val="superscript"/>
              </w:rPr>
              <w:t>*</w:t>
            </w:r>
            <w:r w:rsidRPr="00E22B60">
              <w:t>)</w:t>
            </w:r>
          </w:p>
          <w:p w14:paraId="39D004D1" w14:textId="77777777" w:rsidR="004614D2" w:rsidRDefault="004614D2" w:rsidP="004614D2">
            <w:pPr>
              <w:spacing w:before="0"/>
              <w:jc w:val="left"/>
            </w:pPr>
          </w:p>
          <w:p w14:paraId="7C559113" w14:textId="77777777" w:rsidR="004614D2" w:rsidRPr="00E22B60" w:rsidRDefault="004614D2" w:rsidP="004614D2">
            <w:pPr>
              <w:jc w:val="left"/>
            </w:pPr>
          </w:p>
        </w:tc>
      </w:tr>
    </w:tbl>
    <w:p w14:paraId="45559F58" w14:textId="31D3059E" w:rsidR="00EA09C6" w:rsidRDefault="00EA09C6" w:rsidP="00E51895">
      <w:pPr>
        <w:spacing w:before="0"/>
        <w:jc w:val="left"/>
        <w:rPr>
          <w:rFonts w:cs="Shruti"/>
          <w:szCs w:val="22"/>
        </w:rPr>
        <w:sectPr w:rsidR="00EA09C6" w:rsidSect="008930EF">
          <w:headerReference w:type="default" r:id="rId8"/>
          <w:footerReference w:type="default" r:id="rId9"/>
          <w:type w:val="continuous"/>
          <w:pgSz w:w="11906" w:h="16838"/>
          <w:pgMar w:top="1134" w:right="1247" w:bottom="851" w:left="1247" w:header="567" w:footer="283" w:gutter="0"/>
          <w:cols w:space="708"/>
          <w:docGrid w:linePitch="360"/>
        </w:sectPr>
      </w:pPr>
    </w:p>
    <w:tbl>
      <w:tblPr>
        <w:tblW w:w="10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2384"/>
        <w:gridCol w:w="2524"/>
        <w:gridCol w:w="2467"/>
        <w:gridCol w:w="25"/>
      </w:tblGrid>
      <w:tr w:rsidR="00E51895" w:rsidRPr="00E22B60" w14:paraId="6069F8D9" w14:textId="77777777" w:rsidTr="00E51895">
        <w:trPr>
          <w:trHeight w:val="1468"/>
          <w:jc w:val="center"/>
        </w:trPr>
        <w:tc>
          <w:tcPr>
            <w:tcW w:w="10093" w:type="dxa"/>
            <w:gridSpan w:val="5"/>
            <w:vAlign w:val="center"/>
          </w:tcPr>
          <w:p w14:paraId="00CED282" w14:textId="77777777" w:rsidR="00E51895" w:rsidRDefault="00E51895" w:rsidP="00E51895">
            <w:pPr>
              <w:spacing w:before="0"/>
              <w:jc w:val="left"/>
              <w:rPr>
                <w:rFonts w:cs="Shruti"/>
                <w:szCs w:val="22"/>
              </w:rPr>
            </w:pPr>
          </w:p>
          <w:p w14:paraId="196E690C" w14:textId="77777777" w:rsidR="00E51895" w:rsidRDefault="00E51895" w:rsidP="00E51895">
            <w:pPr>
              <w:spacing w:before="0"/>
              <w:jc w:val="left"/>
              <w:rPr>
                <w:rFonts w:cs="Shruti"/>
                <w:szCs w:val="22"/>
              </w:rPr>
            </w:pPr>
            <w:r w:rsidRPr="00207631">
              <w:rPr>
                <w:rFonts w:cs="Shruti"/>
                <w:b/>
                <w:sz w:val="22"/>
                <w:szCs w:val="22"/>
              </w:rPr>
              <w:t>Mám - nemám</w:t>
            </w:r>
            <w:r w:rsidRPr="00E22B60">
              <w:rPr>
                <w:rFonts w:cs="Shruti"/>
                <w:sz w:val="22"/>
                <w:szCs w:val="22"/>
              </w:rPr>
              <w:t xml:space="preserve"> nařízený výkon rozhodnutí srážkami ze mzdy (exekuční příkaz, insolvence apod.)</w:t>
            </w:r>
          </w:p>
          <w:p w14:paraId="3BC09E18" w14:textId="77777777" w:rsidR="00E51895" w:rsidRPr="00E22B60" w:rsidRDefault="00E51895" w:rsidP="00E51895">
            <w:pPr>
              <w:spacing w:before="0"/>
              <w:jc w:val="left"/>
              <w:rPr>
                <w:rFonts w:cs="Shruti"/>
                <w:szCs w:val="22"/>
              </w:rPr>
            </w:pPr>
          </w:p>
          <w:p w14:paraId="677DCE8E" w14:textId="77777777" w:rsidR="00E51895" w:rsidRPr="002E297E" w:rsidRDefault="00E51895" w:rsidP="00E51895">
            <w:pPr>
              <w:spacing w:before="0"/>
              <w:jc w:val="left"/>
              <w:rPr>
                <w:rFonts w:cs="Shruti"/>
                <w:i/>
                <w:sz w:val="20"/>
              </w:rPr>
            </w:pPr>
            <w:r w:rsidRPr="00F63F5E">
              <w:rPr>
                <w:rFonts w:cs="Shruti"/>
                <w:sz w:val="20"/>
              </w:rPr>
              <w:t>Pokud</w:t>
            </w:r>
            <w:r w:rsidRPr="00E22B60">
              <w:rPr>
                <w:rFonts w:cs="Shruti"/>
                <w:sz w:val="20"/>
              </w:rPr>
              <w:t xml:space="preserve"> ANO, neprodleně doložte na mzdovou účtárnu veškeré potřebné dokumenty nutné k zahájení provádění srážek ze mzdy.</w:t>
            </w:r>
          </w:p>
        </w:tc>
      </w:tr>
      <w:tr w:rsidR="00E51895" w:rsidRPr="00B92406" w14:paraId="2F402661" w14:textId="77777777" w:rsidTr="007E363F">
        <w:trPr>
          <w:gridAfter w:val="1"/>
          <w:wAfter w:w="25" w:type="dxa"/>
          <w:trHeight w:val="395"/>
          <w:jc w:val="center"/>
        </w:trPr>
        <w:tc>
          <w:tcPr>
            <w:tcW w:w="10068" w:type="dxa"/>
            <w:gridSpan w:val="4"/>
            <w:shd w:val="clear" w:color="auto" w:fill="FABF8F" w:themeFill="accent6" w:themeFillTint="99"/>
            <w:vAlign w:val="center"/>
          </w:tcPr>
          <w:p w14:paraId="5C7C7FD0" w14:textId="77777777" w:rsidR="00E51895" w:rsidRPr="005F5983" w:rsidRDefault="00E51895" w:rsidP="00E51895">
            <w:pPr>
              <w:jc w:val="left"/>
              <w:rPr>
                <w:b/>
                <w:i/>
              </w:rPr>
            </w:pPr>
            <w:r w:rsidRPr="005F5983">
              <w:rPr>
                <w:b/>
                <w:i/>
              </w:rPr>
              <w:t>Vzdělání a kvalifikace</w:t>
            </w:r>
            <w:r>
              <w:rPr>
                <w:b/>
                <w:i/>
              </w:rPr>
              <w:t xml:space="preserve"> </w:t>
            </w:r>
            <w:r w:rsidRPr="005F5983">
              <w:rPr>
                <w:b/>
                <w:i/>
              </w:rPr>
              <w:t>(povinné):</w:t>
            </w:r>
          </w:p>
        </w:tc>
      </w:tr>
      <w:tr w:rsidR="00E51895" w:rsidRPr="00B92406" w14:paraId="33A5F1E3" w14:textId="77777777" w:rsidTr="007E363F">
        <w:trPr>
          <w:gridAfter w:val="1"/>
          <w:wAfter w:w="25" w:type="dxa"/>
          <w:trHeight w:val="395"/>
          <w:jc w:val="center"/>
        </w:trPr>
        <w:tc>
          <w:tcPr>
            <w:tcW w:w="2693" w:type="dxa"/>
            <w:shd w:val="clear" w:color="auto" w:fill="FBD4B4" w:themeFill="accent6" w:themeFillTint="66"/>
            <w:vAlign w:val="center"/>
          </w:tcPr>
          <w:p w14:paraId="4B0D2C95" w14:textId="77777777" w:rsidR="00E51895" w:rsidRPr="00E22B60" w:rsidRDefault="00E51895" w:rsidP="00E51895">
            <w:pPr>
              <w:jc w:val="center"/>
            </w:pPr>
            <w:r w:rsidRPr="00E22B60">
              <w:t>stupeň</w:t>
            </w:r>
          </w:p>
        </w:tc>
        <w:tc>
          <w:tcPr>
            <w:tcW w:w="2384" w:type="dxa"/>
            <w:shd w:val="clear" w:color="auto" w:fill="FBD4B4" w:themeFill="accent6" w:themeFillTint="66"/>
            <w:vAlign w:val="center"/>
          </w:tcPr>
          <w:p w14:paraId="537425B2" w14:textId="77777777" w:rsidR="00E51895" w:rsidRPr="00E22B60" w:rsidRDefault="00E51895" w:rsidP="00E51895">
            <w:pPr>
              <w:jc w:val="center"/>
            </w:pPr>
            <w:r w:rsidRPr="00E22B60">
              <w:t>škola</w:t>
            </w:r>
          </w:p>
        </w:tc>
        <w:tc>
          <w:tcPr>
            <w:tcW w:w="2524" w:type="dxa"/>
            <w:shd w:val="clear" w:color="auto" w:fill="FBD4B4" w:themeFill="accent6" w:themeFillTint="66"/>
            <w:vAlign w:val="center"/>
          </w:tcPr>
          <w:p w14:paraId="29D70824" w14:textId="77777777" w:rsidR="00E51895" w:rsidRPr="00E22B60" w:rsidRDefault="00E51895" w:rsidP="00E51895">
            <w:pPr>
              <w:jc w:val="center"/>
            </w:pPr>
            <w:r w:rsidRPr="00E22B60">
              <w:t>obor</w:t>
            </w:r>
          </w:p>
        </w:tc>
        <w:tc>
          <w:tcPr>
            <w:tcW w:w="2467" w:type="dxa"/>
            <w:shd w:val="clear" w:color="auto" w:fill="FBD4B4" w:themeFill="accent6" w:themeFillTint="66"/>
            <w:vAlign w:val="center"/>
          </w:tcPr>
          <w:p w14:paraId="396004D3" w14:textId="77777777" w:rsidR="00E51895" w:rsidRPr="00E22B60" w:rsidRDefault="00E51895" w:rsidP="00E51895">
            <w:pPr>
              <w:jc w:val="center"/>
            </w:pPr>
            <w:r>
              <w:t>d</w:t>
            </w:r>
            <w:r w:rsidRPr="00E22B60">
              <w:t>ruh závěrečné zkoušky</w:t>
            </w:r>
          </w:p>
        </w:tc>
      </w:tr>
      <w:tr w:rsidR="00E51895" w:rsidRPr="00B92406" w14:paraId="22332617" w14:textId="77777777" w:rsidTr="00E51895">
        <w:trPr>
          <w:gridAfter w:val="1"/>
          <w:wAfter w:w="25" w:type="dxa"/>
          <w:trHeight w:val="395"/>
          <w:jc w:val="center"/>
        </w:trPr>
        <w:tc>
          <w:tcPr>
            <w:tcW w:w="2693" w:type="dxa"/>
            <w:vAlign w:val="center"/>
          </w:tcPr>
          <w:p w14:paraId="003D6623" w14:textId="77777777" w:rsidR="00E51895" w:rsidRPr="00E22B60" w:rsidRDefault="00E51895" w:rsidP="00E51895">
            <w:pPr>
              <w:jc w:val="left"/>
            </w:pPr>
          </w:p>
        </w:tc>
        <w:tc>
          <w:tcPr>
            <w:tcW w:w="2384" w:type="dxa"/>
            <w:vAlign w:val="center"/>
          </w:tcPr>
          <w:p w14:paraId="4E8409EE" w14:textId="77777777" w:rsidR="00E51895" w:rsidRPr="00E22B60" w:rsidRDefault="00E51895" w:rsidP="00E51895">
            <w:pPr>
              <w:jc w:val="left"/>
            </w:pPr>
          </w:p>
        </w:tc>
        <w:tc>
          <w:tcPr>
            <w:tcW w:w="2524" w:type="dxa"/>
            <w:vAlign w:val="center"/>
          </w:tcPr>
          <w:p w14:paraId="3A7DD8AA" w14:textId="77777777" w:rsidR="00E51895" w:rsidRPr="00E22B60" w:rsidRDefault="00E51895" w:rsidP="00E51895">
            <w:pPr>
              <w:jc w:val="left"/>
            </w:pPr>
          </w:p>
        </w:tc>
        <w:tc>
          <w:tcPr>
            <w:tcW w:w="2467" w:type="dxa"/>
            <w:vAlign w:val="center"/>
          </w:tcPr>
          <w:p w14:paraId="08EDB486" w14:textId="77777777" w:rsidR="00E51895" w:rsidRPr="00E22B60" w:rsidRDefault="00E51895" w:rsidP="00E51895">
            <w:pPr>
              <w:jc w:val="left"/>
            </w:pPr>
          </w:p>
        </w:tc>
      </w:tr>
      <w:tr w:rsidR="00E51895" w:rsidRPr="00B92406" w14:paraId="5DFE0A9D" w14:textId="77777777" w:rsidTr="00E51895">
        <w:trPr>
          <w:gridAfter w:val="1"/>
          <w:wAfter w:w="25" w:type="dxa"/>
          <w:trHeight w:val="395"/>
          <w:jc w:val="center"/>
        </w:trPr>
        <w:tc>
          <w:tcPr>
            <w:tcW w:w="2693" w:type="dxa"/>
            <w:vAlign w:val="center"/>
          </w:tcPr>
          <w:p w14:paraId="1F48F6AE" w14:textId="77777777" w:rsidR="00E51895" w:rsidRPr="00E22B60" w:rsidRDefault="00E51895" w:rsidP="00E51895">
            <w:pPr>
              <w:jc w:val="left"/>
            </w:pPr>
          </w:p>
        </w:tc>
        <w:tc>
          <w:tcPr>
            <w:tcW w:w="2384" w:type="dxa"/>
            <w:vAlign w:val="center"/>
          </w:tcPr>
          <w:p w14:paraId="4D2C3F23" w14:textId="77777777" w:rsidR="00E51895" w:rsidRPr="00E22B60" w:rsidRDefault="00E51895" w:rsidP="00E51895">
            <w:pPr>
              <w:jc w:val="left"/>
            </w:pPr>
          </w:p>
        </w:tc>
        <w:tc>
          <w:tcPr>
            <w:tcW w:w="2524" w:type="dxa"/>
            <w:vAlign w:val="center"/>
          </w:tcPr>
          <w:p w14:paraId="357EF7F5" w14:textId="77777777" w:rsidR="00E51895" w:rsidRPr="00E22B60" w:rsidRDefault="00E51895" w:rsidP="00E51895">
            <w:pPr>
              <w:jc w:val="left"/>
            </w:pPr>
          </w:p>
        </w:tc>
        <w:tc>
          <w:tcPr>
            <w:tcW w:w="2467" w:type="dxa"/>
            <w:vAlign w:val="center"/>
          </w:tcPr>
          <w:p w14:paraId="62FB4E77" w14:textId="77777777" w:rsidR="00E51895" w:rsidRPr="00E22B60" w:rsidRDefault="00E51895" w:rsidP="00E51895">
            <w:pPr>
              <w:jc w:val="left"/>
            </w:pPr>
          </w:p>
        </w:tc>
      </w:tr>
      <w:tr w:rsidR="00E51895" w:rsidRPr="00B92406" w14:paraId="4D519FA3" w14:textId="77777777" w:rsidTr="00E51895">
        <w:trPr>
          <w:gridAfter w:val="1"/>
          <w:wAfter w:w="25" w:type="dxa"/>
          <w:trHeight w:val="395"/>
          <w:jc w:val="center"/>
        </w:trPr>
        <w:tc>
          <w:tcPr>
            <w:tcW w:w="2693" w:type="dxa"/>
            <w:vAlign w:val="center"/>
          </w:tcPr>
          <w:p w14:paraId="75EA0BA3" w14:textId="77777777" w:rsidR="00E51895" w:rsidRPr="00E22B60" w:rsidRDefault="00E51895" w:rsidP="00E51895">
            <w:pPr>
              <w:jc w:val="left"/>
            </w:pPr>
          </w:p>
        </w:tc>
        <w:tc>
          <w:tcPr>
            <w:tcW w:w="2384" w:type="dxa"/>
            <w:vAlign w:val="center"/>
          </w:tcPr>
          <w:p w14:paraId="2ECD6DEB" w14:textId="77777777" w:rsidR="00E51895" w:rsidRPr="00E22B60" w:rsidRDefault="00E51895" w:rsidP="00E51895">
            <w:pPr>
              <w:jc w:val="left"/>
            </w:pPr>
          </w:p>
        </w:tc>
        <w:tc>
          <w:tcPr>
            <w:tcW w:w="2524" w:type="dxa"/>
            <w:vAlign w:val="center"/>
          </w:tcPr>
          <w:p w14:paraId="19FE9409" w14:textId="77777777" w:rsidR="00E51895" w:rsidRPr="00E22B60" w:rsidRDefault="00E51895" w:rsidP="00E51895">
            <w:pPr>
              <w:jc w:val="left"/>
            </w:pPr>
          </w:p>
        </w:tc>
        <w:tc>
          <w:tcPr>
            <w:tcW w:w="2467" w:type="dxa"/>
            <w:vAlign w:val="center"/>
          </w:tcPr>
          <w:p w14:paraId="5681D192" w14:textId="77777777" w:rsidR="00E51895" w:rsidRPr="00E22B60" w:rsidRDefault="00E51895" w:rsidP="00E51895">
            <w:pPr>
              <w:jc w:val="left"/>
            </w:pPr>
          </w:p>
        </w:tc>
      </w:tr>
      <w:tr w:rsidR="00E51895" w:rsidRPr="00B92406" w14:paraId="177FF990" w14:textId="77777777" w:rsidTr="007E363F">
        <w:trPr>
          <w:gridAfter w:val="1"/>
          <w:wAfter w:w="25" w:type="dxa"/>
          <w:trHeight w:val="395"/>
          <w:jc w:val="center"/>
        </w:trPr>
        <w:tc>
          <w:tcPr>
            <w:tcW w:w="10068" w:type="dxa"/>
            <w:gridSpan w:val="4"/>
            <w:shd w:val="clear" w:color="auto" w:fill="FABF8F" w:themeFill="accent6" w:themeFillTint="99"/>
            <w:vAlign w:val="center"/>
          </w:tcPr>
          <w:p w14:paraId="4F6602A3" w14:textId="77777777" w:rsidR="00E51895" w:rsidRPr="005F5983" w:rsidRDefault="00E51895" w:rsidP="00E51895">
            <w:pPr>
              <w:jc w:val="left"/>
              <w:rPr>
                <w:b/>
                <w:i/>
              </w:rPr>
            </w:pPr>
            <w:r w:rsidRPr="005F5983">
              <w:rPr>
                <w:b/>
                <w:i/>
              </w:rPr>
              <w:t>Prohlášení o předchozí praxi</w:t>
            </w:r>
            <w:r>
              <w:rPr>
                <w:b/>
                <w:i/>
                <w:vertAlign w:val="superscript"/>
              </w:rPr>
              <w:t xml:space="preserve"> </w:t>
            </w:r>
            <w:r w:rsidRPr="00207631">
              <w:rPr>
                <w:b/>
                <w:i/>
                <w:sz w:val="20"/>
              </w:rPr>
              <w:t>(vyplní pouze zaměstnanci v pracovním poměru k zaměstnavateli)</w:t>
            </w:r>
            <w:r w:rsidRPr="00207631">
              <w:rPr>
                <w:b/>
                <w:i/>
              </w:rPr>
              <w:t>:</w:t>
            </w:r>
          </w:p>
        </w:tc>
      </w:tr>
      <w:tr w:rsidR="00E51895" w:rsidRPr="00B92406" w14:paraId="1D351453" w14:textId="77777777" w:rsidTr="007E363F">
        <w:trPr>
          <w:gridAfter w:val="1"/>
          <w:wAfter w:w="25" w:type="dxa"/>
          <w:trHeight w:val="395"/>
          <w:jc w:val="center"/>
        </w:trPr>
        <w:tc>
          <w:tcPr>
            <w:tcW w:w="2693" w:type="dxa"/>
            <w:shd w:val="clear" w:color="auto" w:fill="FBD4B4" w:themeFill="accent6" w:themeFillTint="66"/>
            <w:vAlign w:val="center"/>
          </w:tcPr>
          <w:p w14:paraId="2395D4B1" w14:textId="77777777" w:rsidR="00E51895" w:rsidRPr="00E22B60" w:rsidRDefault="00E51895" w:rsidP="00E51895">
            <w:pPr>
              <w:jc w:val="center"/>
            </w:pPr>
            <w:r>
              <w:t>v</w:t>
            </w:r>
            <w:r w:rsidRPr="00E22B60">
              <w:t>ykonávaná pozice</w:t>
            </w:r>
          </w:p>
        </w:tc>
        <w:tc>
          <w:tcPr>
            <w:tcW w:w="2384" w:type="dxa"/>
            <w:shd w:val="clear" w:color="auto" w:fill="FBD4B4" w:themeFill="accent6" w:themeFillTint="66"/>
            <w:vAlign w:val="center"/>
          </w:tcPr>
          <w:p w14:paraId="460D59CD" w14:textId="77777777" w:rsidR="00E51895" w:rsidRPr="00E22B60" w:rsidRDefault="00E51895" w:rsidP="00E51895">
            <w:pPr>
              <w:jc w:val="center"/>
            </w:pPr>
            <w:r>
              <w:t>d</w:t>
            </w:r>
            <w:r w:rsidRPr="00E22B60">
              <w:t>atum od:</w:t>
            </w:r>
          </w:p>
        </w:tc>
        <w:tc>
          <w:tcPr>
            <w:tcW w:w="2524" w:type="dxa"/>
            <w:shd w:val="clear" w:color="auto" w:fill="FBD4B4" w:themeFill="accent6" w:themeFillTint="66"/>
            <w:vAlign w:val="center"/>
          </w:tcPr>
          <w:p w14:paraId="093ADC9A" w14:textId="77777777" w:rsidR="00E51895" w:rsidRPr="00E22B60" w:rsidRDefault="00E51895" w:rsidP="00E51895">
            <w:pPr>
              <w:jc w:val="center"/>
            </w:pPr>
            <w:r>
              <w:t>d</w:t>
            </w:r>
            <w:r w:rsidRPr="00E22B60">
              <w:t>atum do:</w:t>
            </w:r>
          </w:p>
        </w:tc>
        <w:tc>
          <w:tcPr>
            <w:tcW w:w="2467" w:type="dxa"/>
            <w:shd w:val="clear" w:color="auto" w:fill="FBD4B4" w:themeFill="accent6" w:themeFillTint="66"/>
            <w:vAlign w:val="center"/>
          </w:tcPr>
          <w:p w14:paraId="322DAC3B" w14:textId="77777777" w:rsidR="00E51895" w:rsidRPr="00E22B60" w:rsidRDefault="00E51895" w:rsidP="00E51895">
            <w:pPr>
              <w:jc w:val="center"/>
            </w:pPr>
            <w:r>
              <w:t>z</w:t>
            </w:r>
            <w:r w:rsidRPr="00E22B60">
              <w:t>aměstnavatel:</w:t>
            </w:r>
          </w:p>
        </w:tc>
      </w:tr>
      <w:tr w:rsidR="00E51895" w:rsidRPr="00B92406" w14:paraId="53653EF7" w14:textId="77777777" w:rsidTr="00E51895">
        <w:trPr>
          <w:gridAfter w:val="1"/>
          <w:wAfter w:w="25" w:type="dxa"/>
          <w:trHeight w:val="395"/>
          <w:jc w:val="center"/>
        </w:trPr>
        <w:tc>
          <w:tcPr>
            <w:tcW w:w="2693" w:type="dxa"/>
            <w:vAlign w:val="center"/>
          </w:tcPr>
          <w:p w14:paraId="1859732B" w14:textId="77777777" w:rsidR="00E51895" w:rsidRPr="0064527B" w:rsidRDefault="00E51895" w:rsidP="00E51895"/>
        </w:tc>
        <w:tc>
          <w:tcPr>
            <w:tcW w:w="2384" w:type="dxa"/>
            <w:vAlign w:val="center"/>
          </w:tcPr>
          <w:p w14:paraId="3AA4093F" w14:textId="77777777" w:rsidR="00E51895" w:rsidRPr="0064527B" w:rsidRDefault="00E51895" w:rsidP="00E51895"/>
        </w:tc>
        <w:tc>
          <w:tcPr>
            <w:tcW w:w="2524" w:type="dxa"/>
            <w:vAlign w:val="center"/>
          </w:tcPr>
          <w:p w14:paraId="42037A72" w14:textId="77777777" w:rsidR="00E51895" w:rsidRPr="0064527B" w:rsidRDefault="00E51895" w:rsidP="00E51895"/>
        </w:tc>
        <w:tc>
          <w:tcPr>
            <w:tcW w:w="2467" w:type="dxa"/>
            <w:vAlign w:val="center"/>
          </w:tcPr>
          <w:p w14:paraId="1A7D48F9" w14:textId="77777777" w:rsidR="00E51895" w:rsidRPr="0064527B" w:rsidRDefault="00E51895" w:rsidP="00E51895"/>
        </w:tc>
      </w:tr>
      <w:tr w:rsidR="00E51895" w:rsidRPr="00B92406" w14:paraId="2D77F165" w14:textId="77777777" w:rsidTr="00E51895">
        <w:trPr>
          <w:gridAfter w:val="1"/>
          <w:wAfter w:w="25" w:type="dxa"/>
          <w:trHeight w:val="395"/>
          <w:jc w:val="center"/>
        </w:trPr>
        <w:tc>
          <w:tcPr>
            <w:tcW w:w="2693" w:type="dxa"/>
            <w:vAlign w:val="center"/>
          </w:tcPr>
          <w:p w14:paraId="6E2D60A5" w14:textId="77777777" w:rsidR="00E51895" w:rsidRPr="0064527B" w:rsidRDefault="00E51895" w:rsidP="00E51895"/>
        </w:tc>
        <w:tc>
          <w:tcPr>
            <w:tcW w:w="2384" w:type="dxa"/>
            <w:vAlign w:val="center"/>
          </w:tcPr>
          <w:p w14:paraId="5DE18EC1" w14:textId="77777777" w:rsidR="00E51895" w:rsidRPr="0064527B" w:rsidRDefault="00E51895" w:rsidP="00E51895"/>
        </w:tc>
        <w:tc>
          <w:tcPr>
            <w:tcW w:w="2524" w:type="dxa"/>
            <w:vAlign w:val="center"/>
          </w:tcPr>
          <w:p w14:paraId="312E62D9" w14:textId="77777777" w:rsidR="00E51895" w:rsidRPr="0064527B" w:rsidRDefault="00E51895" w:rsidP="00E51895"/>
        </w:tc>
        <w:tc>
          <w:tcPr>
            <w:tcW w:w="2467" w:type="dxa"/>
            <w:vAlign w:val="center"/>
          </w:tcPr>
          <w:p w14:paraId="5B92E56A" w14:textId="77777777" w:rsidR="00E51895" w:rsidRPr="0064527B" w:rsidRDefault="00E51895" w:rsidP="00E51895"/>
        </w:tc>
      </w:tr>
      <w:tr w:rsidR="00E51895" w:rsidRPr="00B92406" w14:paraId="2706933D" w14:textId="77777777" w:rsidTr="00E51895">
        <w:trPr>
          <w:gridAfter w:val="1"/>
          <w:wAfter w:w="25" w:type="dxa"/>
          <w:trHeight w:val="395"/>
          <w:jc w:val="center"/>
        </w:trPr>
        <w:tc>
          <w:tcPr>
            <w:tcW w:w="2693" w:type="dxa"/>
            <w:vAlign w:val="center"/>
          </w:tcPr>
          <w:p w14:paraId="6D747A05" w14:textId="77777777" w:rsidR="00E51895" w:rsidRPr="0064527B" w:rsidRDefault="00E51895" w:rsidP="00E51895"/>
        </w:tc>
        <w:tc>
          <w:tcPr>
            <w:tcW w:w="2384" w:type="dxa"/>
            <w:vAlign w:val="center"/>
          </w:tcPr>
          <w:p w14:paraId="2879F2DA" w14:textId="77777777" w:rsidR="00E51895" w:rsidRPr="0064527B" w:rsidRDefault="00E51895" w:rsidP="00E51895"/>
        </w:tc>
        <w:tc>
          <w:tcPr>
            <w:tcW w:w="2524" w:type="dxa"/>
            <w:vAlign w:val="center"/>
          </w:tcPr>
          <w:p w14:paraId="6966515C" w14:textId="77777777" w:rsidR="00E51895" w:rsidRPr="0064527B" w:rsidRDefault="00E51895" w:rsidP="00E51895"/>
        </w:tc>
        <w:tc>
          <w:tcPr>
            <w:tcW w:w="2467" w:type="dxa"/>
            <w:vAlign w:val="center"/>
          </w:tcPr>
          <w:p w14:paraId="154C3128" w14:textId="77777777" w:rsidR="00E51895" w:rsidRPr="0064527B" w:rsidRDefault="00E51895" w:rsidP="00E51895"/>
        </w:tc>
      </w:tr>
      <w:tr w:rsidR="00E51895" w:rsidRPr="00B92406" w14:paraId="74DB92AB" w14:textId="77777777" w:rsidTr="00E51895">
        <w:trPr>
          <w:gridAfter w:val="1"/>
          <w:wAfter w:w="25" w:type="dxa"/>
          <w:trHeight w:val="395"/>
          <w:jc w:val="center"/>
        </w:trPr>
        <w:tc>
          <w:tcPr>
            <w:tcW w:w="2693" w:type="dxa"/>
            <w:vAlign w:val="center"/>
          </w:tcPr>
          <w:p w14:paraId="424B5E7B" w14:textId="77777777" w:rsidR="00E51895" w:rsidRPr="0064527B" w:rsidRDefault="00E51895" w:rsidP="00E51895"/>
        </w:tc>
        <w:tc>
          <w:tcPr>
            <w:tcW w:w="2384" w:type="dxa"/>
            <w:vAlign w:val="center"/>
          </w:tcPr>
          <w:p w14:paraId="60746DEC" w14:textId="77777777" w:rsidR="00E51895" w:rsidRPr="0064527B" w:rsidRDefault="00E51895" w:rsidP="00E51895"/>
        </w:tc>
        <w:tc>
          <w:tcPr>
            <w:tcW w:w="2524" w:type="dxa"/>
            <w:vAlign w:val="center"/>
          </w:tcPr>
          <w:p w14:paraId="6DA9DD62" w14:textId="77777777" w:rsidR="00E51895" w:rsidRPr="0064527B" w:rsidRDefault="00E51895" w:rsidP="00E51895"/>
        </w:tc>
        <w:tc>
          <w:tcPr>
            <w:tcW w:w="2467" w:type="dxa"/>
            <w:vAlign w:val="center"/>
          </w:tcPr>
          <w:p w14:paraId="289EF2F6" w14:textId="77777777" w:rsidR="00E51895" w:rsidRPr="0064527B" w:rsidRDefault="00E51895" w:rsidP="00E51895"/>
        </w:tc>
      </w:tr>
      <w:tr w:rsidR="00E51895" w:rsidRPr="00B92406" w14:paraId="00A02AF8" w14:textId="77777777" w:rsidTr="00E51895">
        <w:trPr>
          <w:gridAfter w:val="1"/>
          <w:wAfter w:w="25" w:type="dxa"/>
          <w:trHeight w:val="395"/>
          <w:jc w:val="center"/>
        </w:trPr>
        <w:tc>
          <w:tcPr>
            <w:tcW w:w="2693" w:type="dxa"/>
            <w:vAlign w:val="center"/>
          </w:tcPr>
          <w:p w14:paraId="26969904" w14:textId="77777777" w:rsidR="00E51895" w:rsidRPr="0064527B" w:rsidRDefault="00E51895" w:rsidP="00E51895"/>
        </w:tc>
        <w:tc>
          <w:tcPr>
            <w:tcW w:w="2384" w:type="dxa"/>
            <w:vAlign w:val="center"/>
          </w:tcPr>
          <w:p w14:paraId="7A7901B2" w14:textId="77777777" w:rsidR="00E51895" w:rsidRPr="0064527B" w:rsidRDefault="00E51895" w:rsidP="00E51895"/>
        </w:tc>
        <w:tc>
          <w:tcPr>
            <w:tcW w:w="2524" w:type="dxa"/>
            <w:vAlign w:val="center"/>
          </w:tcPr>
          <w:p w14:paraId="0F43024D" w14:textId="77777777" w:rsidR="00E51895" w:rsidRPr="0064527B" w:rsidRDefault="00E51895" w:rsidP="00E51895"/>
        </w:tc>
        <w:tc>
          <w:tcPr>
            <w:tcW w:w="2467" w:type="dxa"/>
            <w:vAlign w:val="center"/>
          </w:tcPr>
          <w:p w14:paraId="18BC0889" w14:textId="77777777" w:rsidR="00E51895" w:rsidRPr="0064527B" w:rsidRDefault="00E51895" w:rsidP="00E51895"/>
        </w:tc>
      </w:tr>
      <w:tr w:rsidR="00E51895" w:rsidRPr="00B92406" w14:paraId="3FB293B7" w14:textId="77777777" w:rsidTr="00E51895">
        <w:trPr>
          <w:gridAfter w:val="1"/>
          <w:wAfter w:w="25" w:type="dxa"/>
          <w:trHeight w:val="395"/>
          <w:jc w:val="center"/>
        </w:trPr>
        <w:tc>
          <w:tcPr>
            <w:tcW w:w="2693" w:type="dxa"/>
            <w:vAlign w:val="center"/>
          </w:tcPr>
          <w:p w14:paraId="1B9D0C3E" w14:textId="77777777" w:rsidR="00E51895" w:rsidRPr="0064527B" w:rsidRDefault="00E51895" w:rsidP="00E51895"/>
        </w:tc>
        <w:tc>
          <w:tcPr>
            <w:tcW w:w="2384" w:type="dxa"/>
            <w:vAlign w:val="center"/>
          </w:tcPr>
          <w:p w14:paraId="72EB5713" w14:textId="77777777" w:rsidR="00E51895" w:rsidRPr="0064527B" w:rsidRDefault="00E51895" w:rsidP="00E51895"/>
        </w:tc>
        <w:tc>
          <w:tcPr>
            <w:tcW w:w="2524" w:type="dxa"/>
            <w:vAlign w:val="center"/>
          </w:tcPr>
          <w:p w14:paraId="49787438" w14:textId="77777777" w:rsidR="00E51895" w:rsidRPr="0064527B" w:rsidRDefault="00E51895" w:rsidP="00E51895"/>
        </w:tc>
        <w:tc>
          <w:tcPr>
            <w:tcW w:w="2467" w:type="dxa"/>
            <w:vAlign w:val="center"/>
          </w:tcPr>
          <w:p w14:paraId="2D0F5166" w14:textId="77777777" w:rsidR="00E51895" w:rsidRPr="0064527B" w:rsidRDefault="00E51895" w:rsidP="00E51895"/>
        </w:tc>
      </w:tr>
    </w:tbl>
    <w:p w14:paraId="40D9AF45" w14:textId="77777777" w:rsidR="00E51895" w:rsidRPr="007B6082" w:rsidRDefault="00E51895" w:rsidP="00E51895">
      <w:pPr>
        <w:pStyle w:val="Nadpis2"/>
      </w:pPr>
      <w:r w:rsidRPr="007B6082">
        <w:t>Prohlašuji, že veškeré uvedené údaje výše jsem uvedl/a pravdivě.</w:t>
      </w:r>
    </w:p>
    <w:p w14:paraId="7A25B118" w14:textId="77777777" w:rsidR="00E51895" w:rsidRPr="00745DD3" w:rsidRDefault="00E51895" w:rsidP="00E51895">
      <w:pPr>
        <w:rPr>
          <w:i/>
          <w:color w:val="666666"/>
        </w:rPr>
      </w:pPr>
      <w:r w:rsidRPr="00745DD3">
        <w:rPr>
          <w:i/>
          <w:color w:val="000000"/>
        </w:rPr>
        <w:t xml:space="preserve">Vaše výše uvedené osobní údaje bude Masarykův onkologický ústav (dále jen „MOÚ“), jakožto správce osobních údajů zpracovávat za účelem </w:t>
      </w:r>
      <w:r w:rsidRPr="00745DD3">
        <w:rPr>
          <w:i/>
          <w:iCs/>
          <w:color w:val="000000"/>
        </w:rPr>
        <w:t>zajištění personální a mzdové agendy v rámci pracovněprávních vztahů a komplexní zpracování personálních dat zaměstnanců MOÚ a všech povinností s tím spojených pro zajištění vzniku a trvání pracovněprávního vztahu</w:t>
      </w:r>
      <w:r w:rsidRPr="00745DD3">
        <w:rPr>
          <w:i/>
          <w:color w:val="000000"/>
        </w:rPr>
        <w:t xml:space="preserve">, a to v souladu s relevantními právními předpisy, zejména s obecným nařízením o ochraně osobních údajů (EU) 2016/679. Právním důvodem zpracování Vašich osobních údajů je </w:t>
      </w:r>
      <w:r w:rsidRPr="00745DD3">
        <w:rPr>
          <w:i/>
          <w:iCs/>
          <w:color w:val="000000"/>
        </w:rPr>
        <w:t>plnění zákonné povinnosti</w:t>
      </w:r>
      <w:r w:rsidRPr="00745DD3">
        <w:rPr>
          <w:i/>
          <w:color w:val="000000"/>
        </w:rPr>
        <w:t xml:space="preserve"> (např. naplnění povinností MOÚ dle zákona č. 262/2006, zákoník práce, v platném znění aj., tj. výkon práv a povinností souvisejících s pracovněprávním vztahem), </w:t>
      </w:r>
      <w:r w:rsidRPr="00745DD3">
        <w:rPr>
          <w:i/>
          <w:iCs/>
          <w:color w:val="000000"/>
        </w:rPr>
        <w:t>uzavření a plnění smlouvy se subjektem údajů</w:t>
      </w:r>
      <w:r w:rsidRPr="00745DD3">
        <w:rPr>
          <w:i/>
          <w:color w:val="000000"/>
        </w:rPr>
        <w:t>. Zpracování Vašich osobních údajů je prováděno pouze MOÚ a Vaše údaje jsou poskytovány příjemcům mimo MOÚ pouze v rozsahu stanoveném zvláštními právními předpisy za účelem plnění povinností zaměstnavatele. Bližší informace o zpracování osobních údajů a o Vašich právech, které souvisejí se zpracováním osobních údajů, naleznete na webové stránce MOÚ v záložce MOÚ v části Ochrana osobních údajů. Tyto informace slouží k zajištění plné informovanosti o zpracování osobních údajů zaměstnanců MOÚ.</w:t>
      </w:r>
    </w:p>
    <w:p w14:paraId="1307ED6B" w14:textId="77777777" w:rsidR="00E51895" w:rsidRDefault="00E51895" w:rsidP="00E51895"/>
    <w:p w14:paraId="322BD38D" w14:textId="77777777" w:rsidR="00E51895" w:rsidRPr="00E14245" w:rsidRDefault="00E51895" w:rsidP="00E51895"/>
    <w:p w14:paraId="565F8C1B" w14:textId="77777777" w:rsidR="00E51895" w:rsidRPr="00EC5C58" w:rsidRDefault="00E51895" w:rsidP="00E51895">
      <w:pPr>
        <w:tabs>
          <w:tab w:val="left" w:pos="5529"/>
        </w:tabs>
      </w:pPr>
      <w:r w:rsidRPr="00E14245">
        <w:t>V Brně dne:___________________</w:t>
      </w:r>
      <w:r>
        <w:tab/>
      </w:r>
      <w:r w:rsidRPr="00E14245">
        <w:t>Podpis:________________________</w:t>
      </w:r>
    </w:p>
    <w:p w14:paraId="2A8ED761" w14:textId="4FEED0EA" w:rsidR="00107EE3" w:rsidRDefault="00107EE3" w:rsidP="00D83B6A"/>
    <w:p w14:paraId="5B03A143" w14:textId="77777777" w:rsidR="00EA09C6" w:rsidRPr="004B0162" w:rsidRDefault="00EA09C6" w:rsidP="00EA09C6">
      <w:pPr>
        <w:rPr>
          <w:rFonts w:cs="Arial"/>
          <w:bCs/>
          <w:sz w:val="20"/>
          <w:szCs w:val="20"/>
        </w:rPr>
      </w:pPr>
      <w:r w:rsidRPr="004B0162">
        <w:rPr>
          <w:rFonts w:cs="Arial"/>
          <w:bCs/>
        </w:rPr>
        <w:lastRenderedPageBreak/>
        <w:t>Souhlasím s doručováním písemností ze strany zaměstnavatele na výše uvedenou e-mailovou adresu (mimo dispozici zaměstnavatele) v souladu s níže uvedeným poučením (§ 335 zákona č. 262/2006 Sb., zákoník práce, ve znění pozdějších předpisů):</w:t>
      </w:r>
      <w:r w:rsidRPr="00056BDB">
        <w:rPr>
          <w:rFonts w:cs="Arial"/>
          <w:bCs/>
          <w:sz w:val="20"/>
          <w:szCs w:val="20"/>
        </w:rPr>
        <w:t xml:space="preserve"> </w:t>
      </w:r>
    </w:p>
    <w:p w14:paraId="354E6021" w14:textId="77777777" w:rsidR="00EA09C6" w:rsidRDefault="00EA09C6" w:rsidP="00EA09C6">
      <w:pPr>
        <w:rPr>
          <w:rFonts w:cs="Arial"/>
          <w:bCs/>
        </w:rPr>
      </w:pPr>
      <w:r>
        <w:fldChar w:fldCharType="begin">
          <w:ffData>
            <w:name w:val="Zaškrtávací1"/>
            <w:enabled/>
            <w:calcOnExit w:val="0"/>
            <w:checkBox>
              <w:sizeAuto/>
              <w:default w:val="0"/>
            </w:checkBox>
          </w:ffData>
        </w:fldChar>
      </w:r>
      <w:r>
        <w:instrText xml:space="preserve"> FORMCHECKBOX </w:instrText>
      </w:r>
      <w:r w:rsidR="004546D7">
        <w:fldChar w:fldCharType="separate"/>
      </w:r>
      <w:r>
        <w:fldChar w:fldCharType="end"/>
      </w:r>
      <w:r>
        <w:t xml:space="preserve"> ano </w:t>
      </w:r>
      <w:r>
        <w:fldChar w:fldCharType="begin">
          <w:ffData>
            <w:name w:val="Zaškrtávací2"/>
            <w:enabled/>
            <w:calcOnExit w:val="0"/>
            <w:checkBox>
              <w:sizeAuto/>
              <w:default w:val="0"/>
            </w:checkBox>
          </w:ffData>
        </w:fldChar>
      </w:r>
      <w:r>
        <w:instrText xml:space="preserve"> FORMCHECKBOX </w:instrText>
      </w:r>
      <w:r w:rsidR="004546D7">
        <w:fldChar w:fldCharType="separate"/>
      </w:r>
      <w:r>
        <w:fldChar w:fldCharType="end"/>
      </w:r>
      <w:r>
        <w:t xml:space="preserve"> ne</w:t>
      </w:r>
    </w:p>
    <w:p w14:paraId="1ACAB532" w14:textId="77777777" w:rsidR="00EA09C6" w:rsidRDefault="00EA09C6" w:rsidP="00EA09C6">
      <w:pPr>
        <w:rPr>
          <w:rFonts w:cs="Arial"/>
          <w:bCs/>
        </w:rPr>
      </w:pPr>
    </w:p>
    <w:p w14:paraId="6D960585" w14:textId="77777777" w:rsidR="00EA09C6" w:rsidRPr="004B0162" w:rsidRDefault="00EA09C6" w:rsidP="00EA09C6">
      <w:pPr>
        <w:rPr>
          <w:rFonts w:cs="Arial"/>
          <w:bCs/>
        </w:rPr>
      </w:pPr>
      <w:r w:rsidRPr="004B0162">
        <w:rPr>
          <w:rFonts w:cs="Arial"/>
          <w:bCs/>
        </w:rPr>
        <w:t xml:space="preserve">Poučení: </w:t>
      </w:r>
    </w:p>
    <w:p w14:paraId="2F5EAEA9" w14:textId="77777777" w:rsidR="00EA09C6" w:rsidRPr="004B0162" w:rsidRDefault="00EA09C6" w:rsidP="00EA09C6">
      <w:pPr>
        <w:rPr>
          <w:rFonts w:cs="Arial"/>
          <w:bCs/>
        </w:rPr>
      </w:pPr>
      <w:bookmarkStart w:id="2" w:name="_Hlk147314633"/>
      <w:r w:rsidRPr="004B0162">
        <w:rPr>
          <w:rFonts w:cs="Arial"/>
          <w:bCs/>
        </w:rPr>
        <w:t>Doručování písemnosti (výpovědi, okamžitého zrušení, zrušení ve zkušební době a dalších týkajících se skončení pracovního poměru nebo právních vztahů založených DPP/DPČ, odvolání z/vzdání se pracovního místa vedoucího zaměstnance, platového výměru) prostřednictvím sítě nebo služby elektronických komunikací je možné jenom s písemným souhlasem zaměstnance, který k tomuto účelu uvedl elektronickou adresu pro doručování, která není v dispozici zaměstnavatele. Svůj souhlas může zaměstnanec písemně odvolat. Písemnost zaslaná tímto způsobem je doručena dnem, kdy převzetí potvrdí zaměstnanec zaměstnavateli datovou zprávou. Jestliže zaměstnanec převzetí písemnosti nepotvrdí ve lhůtě 15 dnů ode dne jejího dodání, považuje se za doručenou posledním dnem této lhůty. Doručení písemnosti prostřednictvím sítě nebo služby elektronických komunikací je neúčinné, jestliže se písemnost zaslaná na elektronickou adresu zaměstnance vrátila zaměstnavateli jako nedoručitelná.</w:t>
      </w:r>
      <w:bookmarkEnd w:id="2"/>
      <w:r w:rsidRPr="004B0162">
        <w:rPr>
          <w:rFonts w:cs="Arial"/>
          <w:bCs/>
        </w:rPr>
        <w:t xml:space="preserve">  </w:t>
      </w:r>
    </w:p>
    <w:p w14:paraId="5E5F603C" w14:textId="77777777" w:rsidR="00EA09C6" w:rsidRDefault="00EA09C6" w:rsidP="00EA09C6">
      <w:pPr>
        <w:rPr>
          <w:rFonts w:cs="Arial"/>
          <w:bCs/>
          <w:sz w:val="16"/>
          <w:szCs w:val="16"/>
        </w:rPr>
      </w:pPr>
      <w:r>
        <w:rPr>
          <w:rFonts w:cs="Arial"/>
          <w:bCs/>
          <w:sz w:val="16"/>
          <w:szCs w:val="16"/>
        </w:rPr>
        <w:tab/>
      </w:r>
      <w:r>
        <w:rPr>
          <w:rFonts w:cs="Arial"/>
          <w:bCs/>
          <w:sz w:val="16"/>
          <w:szCs w:val="16"/>
        </w:rPr>
        <w:tab/>
      </w:r>
      <w:r>
        <w:rPr>
          <w:rFonts w:cs="Arial"/>
          <w:bCs/>
          <w:sz w:val="16"/>
          <w:szCs w:val="16"/>
        </w:rPr>
        <w:tab/>
      </w:r>
      <w:r>
        <w:rPr>
          <w:rFonts w:cs="Arial"/>
          <w:bCs/>
          <w:sz w:val="16"/>
          <w:szCs w:val="16"/>
        </w:rPr>
        <w:tab/>
      </w:r>
      <w:r>
        <w:rPr>
          <w:rFonts w:cs="Arial"/>
          <w:bCs/>
          <w:sz w:val="16"/>
          <w:szCs w:val="16"/>
        </w:rPr>
        <w:tab/>
      </w:r>
      <w:r>
        <w:rPr>
          <w:rFonts w:cs="Arial"/>
          <w:bCs/>
          <w:sz w:val="16"/>
          <w:szCs w:val="16"/>
        </w:rPr>
        <w:tab/>
      </w:r>
      <w:r>
        <w:rPr>
          <w:rFonts w:cs="Arial"/>
          <w:bCs/>
          <w:sz w:val="16"/>
          <w:szCs w:val="16"/>
        </w:rPr>
        <w:tab/>
      </w:r>
      <w:r>
        <w:rPr>
          <w:rFonts w:cs="Arial"/>
          <w:bCs/>
          <w:sz w:val="16"/>
          <w:szCs w:val="16"/>
        </w:rPr>
        <w:tab/>
      </w:r>
    </w:p>
    <w:p w14:paraId="0BFBCBA5" w14:textId="77777777" w:rsidR="00EA09C6" w:rsidRDefault="00EA09C6" w:rsidP="00EA09C6">
      <w:pPr>
        <w:rPr>
          <w:rFonts w:cs="Arial"/>
          <w:bCs/>
          <w:sz w:val="16"/>
          <w:szCs w:val="16"/>
        </w:rPr>
      </w:pPr>
    </w:p>
    <w:p w14:paraId="55C0375B" w14:textId="77777777" w:rsidR="00EA09C6" w:rsidRPr="00EA09C6" w:rsidRDefault="00EA09C6" w:rsidP="00EA09C6">
      <w:pPr>
        <w:rPr>
          <w:rFonts w:cs="Arial"/>
          <w:bCs/>
        </w:rPr>
      </w:pPr>
      <w:r w:rsidRPr="005304EE">
        <w:rPr>
          <w:rFonts w:cs="Arial"/>
          <w:bCs/>
        </w:rPr>
        <w:t>datum</w:t>
      </w:r>
      <w:r w:rsidRPr="00EA09C6">
        <w:rPr>
          <w:rFonts w:cs="Arial"/>
          <w:bCs/>
        </w:rPr>
        <w:t xml:space="preserve"> </w:t>
      </w:r>
      <w:r>
        <w:rPr>
          <w:rFonts w:cs="Arial"/>
          <w:bCs/>
        </w:rPr>
        <w:t>a p</w:t>
      </w:r>
      <w:r w:rsidRPr="004B0162">
        <w:rPr>
          <w:rFonts w:cs="Arial"/>
          <w:bCs/>
        </w:rPr>
        <w:t xml:space="preserve">odpis zaměstnance </w:t>
      </w:r>
    </w:p>
    <w:p w14:paraId="4A1883A9" w14:textId="77777777" w:rsidR="00EA09C6" w:rsidRDefault="00EA09C6" w:rsidP="00EA09C6">
      <w:pPr>
        <w:spacing w:before="0"/>
        <w:jc w:val="left"/>
        <w:rPr>
          <w:rFonts w:cs="Shruti"/>
          <w:szCs w:val="22"/>
        </w:rPr>
      </w:pPr>
    </w:p>
    <w:p w14:paraId="508C0D26" w14:textId="77777777" w:rsidR="00393C33" w:rsidRDefault="00393C33" w:rsidP="00EA09C6">
      <w:pPr>
        <w:rPr>
          <w:rFonts w:cs="Arial"/>
          <w:bCs/>
        </w:rPr>
      </w:pPr>
    </w:p>
    <w:p w14:paraId="08A5D905" w14:textId="77777777" w:rsidR="00393C33" w:rsidRDefault="00393C33" w:rsidP="00EA09C6">
      <w:pPr>
        <w:rPr>
          <w:rFonts w:cs="Arial"/>
          <w:bCs/>
        </w:rPr>
      </w:pPr>
    </w:p>
    <w:p w14:paraId="1367752B" w14:textId="77777777" w:rsidR="00393C33" w:rsidRDefault="00393C33" w:rsidP="00EA09C6">
      <w:pPr>
        <w:rPr>
          <w:rFonts w:cs="Arial"/>
          <w:bCs/>
        </w:rPr>
      </w:pPr>
    </w:p>
    <w:p w14:paraId="297FCFED" w14:textId="67A773B9" w:rsidR="00EA09C6" w:rsidRPr="004B0162" w:rsidRDefault="00EA09C6" w:rsidP="00EA09C6">
      <w:pPr>
        <w:rPr>
          <w:rFonts w:cs="Arial"/>
          <w:bCs/>
        </w:rPr>
      </w:pPr>
      <w:r w:rsidRPr="004B0162">
        <w:rPr>
          <w:rFonts w:cs="Arial"/>
          <w:bCs/>
        </w:rPr>
        <w:t>Souhlasím s doručováním informací ze strany zaměstnavatele na výše uvedenou e-mailovou adresu (mimo dispozici zaměstnavatele) po sko</w:t>
      </w:r>
      <w:r w:rsidR="004546D7">
        <w:rPr>
          <w:rFonts w:cs="Arial"/>
          <w:bCs/>
        </w:rPr>
        <w:t>n</w:t>
      </w:r>
      <w:r w:rsidRPr="004B0162">
        <w:rPr>
          <w:rFonts w:cs="Arial"/>
          <w:bCs/>
        </w:rPr>
        <w:t>čení PPV v MOÚ za účelem pořádání akcí nebo průzkumů zaměstnavatele:</w:t>
      </w:r>
      <w:r w:rsidRPr="00EA09C6">
        <w:rPr>
          <w:rFonts w:cs="Arial"/>
          <w:bCs/>
        </w:rPr>
        <w:t xml:space="preserve"> </w:t>
      </w:r>
    </w:p>
    <w:p w14:paraId="27586F4C" w14:textId="77777777" w:rsidR="00EA09C6" w:rsidRPr="004B0162" w:rsidRDefault="00EA09C6" w:rsidP="00EA09C6">
      <w:pPr>
        <w:rPr>
          <w:rFonts w:cs="Arial"/>
          <w:bCs/>
        </w:rPr>
      </w:pPr>
      <w:r>
        <w:fldChar w:fldCharType="begin">
          <w:ffData>
            <w:name w:val="Zaškrtávací1"/>
            <w:enabled/>
            <w:calcOnExit w:val="0"/>
            <w:checkBox>
              <w:sizeAuto/>
              <w:default w:val="0"/>
            </w:checkBox>
          </w:ffData>
        </w:fldChar>
      </w:r>
      <w:r>
        <w:instrText xml:space="preserve"> FORMCHECKBOX </w:instrText>
      </w:r>
      <w:r w:rsidR="004546D7">
        <w:fldChar w:fldCharType="separate"/>
      </w:r>
      <w:r>
        <w:fldChar w:fldCharType="end"/>
      </w:r>
      <w:r>
        <w:t xml:space="preserve"> ano </w:t>
      </w:r>
      <w:r>
        <w:fldChar w:fldCharType="begin">
          <w:ffData>
            <w:name w:val="Zaškrtávací2"/>
            <w:enabled/>
            <w:calcOnExit w:val="0"/>
            <w:checkBox>
              <w:sizeAuto/>
              <w:default w:val="0"/>
            </w:checkBox>
          </w:ffData>
        </w:fldChar>
      </w:r>
      <w:r>
        <w:instrText xml:space="preserve"> FORMCHECKBOX </w:instrText>
      </w:r>
      <w:r w:rsidR="004546D7">
        <w:fldChar w:fldCharType="separate"/>
      </w:r>
      <w:r>
        <w:fldChar w:fldCharType="end"/>
      </w:r>
      <w:r>
        <w:t xml:space="preserve"> ne</w:t>
      </w:r>
    </w:p>
    <w:p w14:paraId="06B272EE" w14:textId="77777777" w:rsidR="00EA09C6" w:rsidRDefault="00EA09C6" w:rsidP="00EA09C6">
      <w:pPr>
        <w:spacing w:before="0"/>
        <w:jc w:val="left"/>
        <w:rPr>
          <w:rFonts w:cs="Shruti"/>
          <w:szCs w:val="22"/>
        </w:rPr>
      </w:pPr>
    </w:p>
    <w:p w14:paraId="06EFD068" w14:textId="77777777" w:rsidR="00EA09C6" w:rsidRPr="00EA09C6" w:rsidRDefault="00EA09C6" w:rsidP="00EA09C6">
      <w:pPr>
        <w:rPr>
          <w:rFonts w:cs="Arial"/>
          <w:bCs/>
        </w:rPr>
      </w:pPr>
      <w:r w:rsidRPr="005304EE">
        <w:rPr>
          <w:rFonts w:cs="Arial"/>
          <w:bCs/>
        </w:rPr>
        <w:t>datum</w:t>
      </w:r>
      <w:r w:rsidRPr="00EA09C6">
        <w:rPr>
          <w:rFonts w:cs="Arial"/>
          <w:bCs/>
        </w:rPr>
        <w:t xml:space="preserve"> </w:t>
      </w:r>
      <w:r>
        <w:rPr>
          <w:rFonts w:cs="Arial"/>
          <w:bCs/>
        </w:rPr>
        <w:t>a p</w:t>
      </w:r>
      <w:r w:rsidRPr="004B0162">
        <w:rPr>
          <w:rFonts w:cs="Arial"/>
          <w:bCs/>
        </w:rPr>
        <w:t xml:space="preserve">odpis zaměstnance, </w:t>
      </w:r>
    </w:p>
    <w:p w14:paraId="17D17F0C" w14:textId="77777777" w:rsidR="00EA09C6" w:rsidRPr="00107EE3" w:rsidRDefault="00EA09C6" w:rsidP="00D83B6A">
      <w:bookmarkStart w:id="3" w:name="_GoBack"/>
      <w:bookmarkEnd w:id="3"/>
    </w:p>
    <w:sectPr w:rsidR="00EA09C6" w:rsidRPr="00107EE3" w:rsidSect="00E51FE6">
      <w:headerReference w:type="default" r:id="rId10"/>
      <w:footerReference w:type="default" r:id="rId11"/>
      <w:type w:val="continuous"/>
      <w:pgSz w:w="11906" w:h="16838"/>
      <w:pgMar w:top="1560" w:right="1247" w:bottom="1701" w:left="1247"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11E6A5" w14:textId="77777777" w:rsidR="00401FF6" w:rsidRDefault="00401FF6">
      <w:r>
        <w:separator/>
      </w:r>
    </w:p>
  </w:endnote>
  <w:endnote w:type="continuationSeparator" w:id="0">
    <w:p w14:paraId="132DC892" w14:textId="77777777" w:rsidR="00401FF6" w:rsidRDefault="00401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1"/>
    <w:family w:val="roman"/>
    <w:notTrueType/>
    <w:pitch w:val="variable"/>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92DFF" w14:textId="77777777" w:rsidR="00A54916" w:rsidRPr="00207631" w:rsidRDefault="00A54916" w:rsidP="00E51895">
    <w:pPr>
      <w:pStyle w:val="Normlnweb"/>
      <w:rPr>
        <w:sz w:val="20"/>
        <w:szCs w:val="20"/>
      </w:rPr>
    </w:pPr>
    <w:r w:rsidRPr="00207631">
      <w:rPr>
        <w:sz w:val="20"/>
        <w:szCs w:val="20"/>
        <w:vertAlign w:val="superscript"/>
      </w:rPr>
      <w:t>1</w:t>
    </w:r>
    <w:r w:rsidRPr="00207631">
      <w:rPr>
        <w:sz w:val="20"/>
        <w:szCs w:val="20"/>
      </w:rPr>
      <w:t xml:space="preserve"> Údaje vyplňte pouze v případě, že na tyto osoby budete uplatňovat daňové zvýhodnění </w:t>
    </w:r>
  </w:p>
  <w:p w14:paraId="3C86462F" w14:textId="77777777" w:rsidR="00A54916" w:rsidRPr="00207631" w:rsidRDefault="00A54916" w:rsidP="00E51895">
    <w:pPr>
      <w:pStyle w:val="Normlnweb"/>
      <w:rPr>
        <w:sz w:val="20"/>
        <w:szCs w:val="20"/>
      </w:rPr>
    </w:pPr>
    <w:r w:rsidRPr="00207631">
      <w:rPr>
        <w:sz w:val="20"/>
        <w:szCs w:val="20"/>
        <w:vertAlign w:val="superscript"/>
      </w:rPr>
      <w:t xml:space="preserve">2 </w:t>
    </w:r>
    <w:r w:rsidRPr="00207631">
      <w:rPr>
        <w:sz w:val="20"/>
        <w:szCs w:val="20"/>
      </w:rPr>
      <w:t xml:space="preserve">Vyplní pouze zdravotnický či jiný odborný pracovník ve smyslu zákona č. 372/2011 Sb., o zdravotních službách, ve znění pozdějších předpisů </w:t>
    </w:r>
  </w:p>
  <w:p w14:paraId="063F5BE9" w14:textId="77777777" w:rsidR="00A54916" w:rsidRPr="00207631" w:rsidRDefault="00A54916" w:rsidP="00E5189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81A05" w14:textId="132A292E" w:rsidR="00A54916" w:rsidRPr="00531E2A" w:rsidRDefault="008930EF" w:rsidP="008930EF">
    <w:pPr>
      <w:pStyle w:val="Zpat"/>
      <w:jc w:val="center"/>
    </w:pPr>
    <w:r>
      <w:rPr>
        <w:noProof/>
      </w:rPr>
      <w:fldChar w:fldCharType="begin"/>
    </w:r>
    <w:r>
      <w:rPr>
        <w:noProof/>
      </w:rPr>
      <w:instrText>PAGE  \* Arabic  \* MERGEFORMAT</w:instrText>
    </w:r>
    <w:r>
      <w:rPr>
        <w:noProof/>
      </w:rPr>
      <w:fldChar w:fldCharType="separate"/>
    </w:r>
    <w:r w:rsidR="004546D7">
      <w:rPr>
        <w:noProof/>
      </w:rPr>
      <w:t>3</w:t>
    </w:r>
    <w:r>
      <w:rPr>
        <w:noProof/>
      </w:rPr>
      <w:fldChar w:fldCharType="end"/>
    </w:r>
    <w:r w:rsidR="00A54916">
      <w:t>/</w:t>
    </w:r>
    <w:r>
      <w:rPr>
        <w:noProof/>
      </w:rPr>
      <w:fldChar w:fldCharType="begin"/>
    </w:r>
    <w:r>
      <w:rPr>
        <w:noProof/>
      </w:rPr>
      <w:instrText>NUMPAGES  \* Arabic  \* MERGEFORMAT</w:instrText>
    </w:r>
    <w:r>
      <w:rPr>
        <w:noProof/>
      </w:rPr>
      <w:fldChar w:fldCharType="separate"/>
    </w:r>
    <w:r w:rsidR="004546D7">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1C45AC" w14:textId="77777777" w:rsidR="00401FF6" w:rsidRDefault="00401FF6">
      <w:r>
        <w:separator/>
      </w:r>
    </w:p>
  </w:footnote>
  <w:footnote w:type="continuationSeparator" w:id="0">
    <w:p w14:paraId="72D0D126" w14:textId="77777777" w:rsidR="00401FF6" w:rsidRDefault="00401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D1499" w14:textId="77777777" w:rsidR="007E363F" w:rsidRPr="00D657B2" w:rsidRDefault="007E363F" w:rsidP="007E363F">
    <w:pPr>
      <w:pStyle w:val="Zhlav"/>
      <w:jc w:val="both"/>
    </w:pPr>
    <w:r w:rsidRPr="00177202">
      <w:rPr>
        <w:noProof/>
      </w:rPr>
      <w:drawing>
        <wp:anchor distT="0" distB="0" distL="114300" distR="114300" simplePos="0" relativeHeight="251661312" behindDoc="0" locked="0" layoutInCell="1" allowOverlap="1" wp14:anchorId="06113F61" wp14:editId="5EB91154">
          <wp:simplePos x="0" y="0"/>
          <wp:positionH relativeFrom="column">
            <wp:posOffset>-220345</wp:posOffset>
          </wp:positionH>
          <wp:positionV relativeFrom="paragraph">
            <wp:posOffset>-118110</wp:posOffset>
          </wp:positionV>
          <wp:extent cx="815340" cy="471717"/>
          <wp:effectExtent l="0" t="0" r="0" b="0"/>
          <wp:wrapNone/>
          <wp:docPr id="225" name="Obrázek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15340" cy="471717"/>
                  </a:xfrm>
                  <a:prstGeom prst="rect">
                    <a:avLst/>
                  </a:prstGeom>
                </pic:spPr>
              </pic:pic>
            </a:graphicData>
          </a:graphic>
          <wp14:sizeRelH relativeFrom="margin">
            <wp14:pctWidth>0</wp14:pctWidth>
          </wp14:sizeRelH>
          <wp14:sizeRelV relativeFrom="margin">
            <wp14:pctHeight>0</wp14:pctHeight>
          </wp14:sizeRelV>
        </wp:anchor>
      </w:drawing>
    </w:r>
  </w:p>
  <w:p w14:paraId="5FBC1DB4" w14:textId="77777777" w:rsidR="007E363F" w:rsidRDefault="007E363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B0B7B" w14:textId="77777777" w:rsidR="00A54916" w:rsidRPr="008930EF" w:rsidRDefault="00A54916" w:rsidP="008930E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F4FC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83A157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1EA67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1AD5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DCA1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4E44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0C46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060E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BA10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7ECE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singleLevel"/>
    <w:tmpl w:val="00000002"/>
    <w:name w:val="WW8Num23"/>
    <w:lvl w:ilvl="0">
      <w:start w:val="1"/>
      <w:numFmt w:val="decimal"/>
      <w:lvlText w:val="%1)"/>
      <w:lvlJc w:val="left"/>
      <w:pPr>
        <w:tabs>
          <w:tab w:val="num" w:pos="0"/>
        </w:tabs>
        <w:ind w:left="720" w:hanging="360"/>
      </w:pPr>
    </w:lvl>
  </w:abstractNum>
  <w:abstractNum w:abstractNumId="11" w15:restartNumberingAfterBreak="0">
    <w:nsid w:val="56C17B44"/>
    <w:multiLevelType w:val="hybridMultilevel"/>
    <w:tmpl w:val="63CE600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0"/>
  </w:num>
  <w:num w:numId="3">
    <w:abstractNumId w:val="8"/>
  </w:num>
  <w:num w:numId="4">
    <w:abstractNumId w:val="3"/>
  </w:num>
  <w:num w:numId="5">
    <w:abstractNumId w:val="2"/>
  </w:num>
  <w:num w:numId="6">
    <w:abstractNumId w:val="1"/>
  </w:num>
  <w:num w:numId="7">
    <w:abstractNumId w:val="0"/>
  </w:num>
  <w:num w:numId="8">
    <w:abstractNumId w:val="9"/>
  </w:num>
  <w:num w:numId="9">
    <w:abstractNumId w:val="7"/>
  </w:num>
  <w:num w:numId="10">
    <w:abstractNumId w:val="6"/>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A24" w:allStyles="0" w:customStyles="0" w:latentStyles="1" w:stylesInUse="0" w:headingStyles="1" w:numberingStyles="0" w:tableStyles="0" w:directFormattingOnRuns="0" w:directFormattingOnParagraphs="1" w:directFormattingOnNumbering="0" w:directFormattingOnTables="1" w:clearFormatting="1" w:top3HeadingStyles="1" w:visibleStyles="0" w:alternateStyleNames="0"/>
  <w:stylePaneSortMethod w:val="0000"/>
  <w:defaultTabStop w:val="708"/>
  <w:hyphenationZone w:val="425"/>
  <w:drawingGridHorizontalSpacing w:val="57"/>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4A4"/>
    <w:rsid w:val="0000080D"/>
    <w:rsid w:val="00001DE7"/>
    <w:rsid w:val="00024C1E"/>
    <w:rsid w:val="00053F09"/>
    <w:rsid w:val="00056BDB"/>
    <w:rsid w:val="000617CE"/>
    <w:rsid w:val="000B50F8"/>
    <w:rsid w:val="000D46A8"/>
    <w:rsid w:val="001013D3"/>
    <w:rsid w:val="00104C2E"/>
    <w:rsid w:val="0010737D"/>
    <w:rsid w:val="001074EB"/>
    <w:rsid w:val="00107EE3"/>
    <w:rsid w:val="00110DCB"/>
    <w:rsid w:val="001442D0"/>
    <w:rsid w:val="0016369C"/>
    <w:rsid w:val="00175005"/>
    <w:rsid w:val="00177859"/>
    <w:rsid w:val="00186DEE"/>
    <w:rsid w:val="001A1462"/>
    <w:rsid w:val="001A69B1"/>
    <w:rsid w:val="001D6F91"/>
    <w:rsid w:val="00203967"/>
    <w:rsid w:val="00214C1C"/>
    <w:rsid w:val="00232B0E"/>
    <w:rsid w:val="00244A1B"/>
    <w:rsid w:val="00244BE4"/>
    <w:rsid w:val="00260CC0"/>
    <w:rsid w:val="0027503C"/>
    <w:rsid w:val="00280E2F"/>
    <w:rsid w:val="00284B55"/>
    <w:rsid w:val="00293690"/>
    <w:rsid w:val="002A6890"/>
    <w:rsid w:val="002B6499"/>
    <w:rsid w:val="002C3ECC"/>
    <w:rsid w:val="002E21BA"/>
    <w:rsid w:val="002F5172"/>
    <w:rsid w:val="003204A4"/>
    <w:rsid w:val="00352663"/>
    <w:rsid w:val="003759C5"/>
    <w:rsid w:val="00382EA1"/>
    <w:rsid w:val="00393C33"/>
    <w:rsid w:val="00397E96"/>
    <w:rsid w:val="003A5F17"/>
    <w:rsid w:val="003B514F"/>
    <w:rsid w:val="003C2A7B"/>
    <w:rsid w:val="003D546C"/>
    <w:rsid w:val="003E0B08"/>
    <w:rsid w:val="00401FF6"/>
    <w:rsid w:val="00403AF0"/>
    <w:rsid w:val="00404392"/>
    <w:rsid w:val="004157DC"/>
    <w:rsid w:val="0042432B"/>
    <w:rsid w:val="004546D7"/>
    <w:rsid w:val="004614D2"/>
    <w:rsid w:val="004626EA"/>
    <w:rsid w:val="00462ECE"/>
    <w:rsid w:val="0046772F"/>
    <w:rsid w:val="00474210"/>
    <w:rsid w:val="00474BE8"/>
    <w:rsid w:val="00477B3F"/>
    <w:rsid w:val="004D10E6"/>
    <w:rsid w:val="004D39FA"/>
    <w:rsid w:val="004E4E9F"/>
    <w:rsid w:val="00531E2A"/>
    <w:rsid w:val="00535A5F"/>
    <w:rsid w:val="00544A41"/>
    <w:rsid w:val="0055234A"/>
    <w:rsid w:val="00586C95"/>
    <w:rsid w:val="005A01D0"/>
    <w:rsid w:val="005E0D2D"/>
    <w:rsid w:val="005E4C42"/>
    <w:rsid w:val="005F0475"/>
    <w:rsid w:val="005F149E"/>
    <w:rsid w:val="0060197E"/>
    <w:rsid w:val="00610866"/>
    <w:rsid w:val="00670E46"/>
    <w:rsid w:val="00677595"/>
    <w:rsid w:val="0068297F"/>
    <w:rsid w:val="006866E2"/>
    <w:rsid w:val="00695FA4"/>
    <w:rsid w:val="006A3996"/>
    <w:rsid w:val="006B21D7"/>
    <w:rsid w:val="006E2108"/>
    <w:rsid w:val="00717475"/>
    <w:rsid w:val="00745DD3"/>
    <w:rsid w:val="00750FAA"/>
    <w:rsid w:val="00775BFC"/>
    <w:rsid w:val="007A36A9"/>
    <w:rsid w:val="007B617A"/>
    <w:rsid w:val="007C022D"/>
    <w:rsid w:val="007E363F"/>
    <w:rsid w:val="0080507A"/>
    <w:rsid w:val="0081080E"/>
    <w:rsid w:val="008176AA"/>
    <w:rsid w:val="00866913"/>
    <w:rsid w:val="00871618"/>
    <w:rsid w:val="00886C70"/>
    <w:rsid w:val="008930EF"/>
    <w:rsid w:val="00897FE5"/>
    <w:rsid w:val="008A2661"/>
    <w:rsid w:val="008B72AB"/>
    <w:rsid w:val="0091787F"/>
    <w:rsid w:val="009235E9"/>
    <w:rsid w:val="0092412D"/>
    <w:rsid w:val="00931F8E"/>
    <w:rsid w:val="009342C5"/>
    <w:rsid w:val="009453AE"/>
    <w:rsid w:val="00965CF4"/>
    <w:rsid w:val="0099313D"/>
    <w:rsid w:val="009B67D1"/>
    <w:rsid w:val="009C7370"/>
    <w:rsid w:val="00A04739"/>
    <w:rsid w:val="00A21537"/>
    <w:rsid w:val="00A24EA3"/>
    <w:rsid w:val="00A324B4"/>
    <w:rsid w:val="00A54916"/>
    <w:rsid w:val="00A8560B"/>
    <w:rsid w:val="00A9103D"/>
    <w:rsid w:val="00AA6F58"/>
    <w:rsid w:val="00AA7541"/>
    <w:rsid w:val="00AC5478"/>
    <w:rsid w:val="00AD7C55"/>
    <w:rsid w:val="00AE78B7"/>
    <w:rsid w:val="00AF050E"/>
    <w:rsid w:val="00AF2798"/>
    <w:rsid w:val="00B06669"/>
    <w:rsid w:val="00B13AEE"/>
    <w:rsid w:val="00B17647"/>
    <w:rsid w:val="00B441C2"/>
    <w:rsid w:val="00B50A98"/>
    <w:rsid w:val="00B64D0B"/>
    <w:rsid w:val="00B64ECB"/>
    <w:rsid w:val="00B75544"/>
    <w:rsid w:val="00B87C5E"/>
    <w:rsid w:val="00BD256C"/>
    <w:rsid w:val="00BD49BB"/>
    <w:rsid w:val="00BD7B21"/>
    <w:rsid w:val="00BE3524"/>
    <w:rsid w:val="00BF192F"/>
    <w:rsid w:val="00C10473"/>
    <w:rsid w:val="00C326E5"/>
    <w:rsid w:val="00C515BD"/>
    <w:rsid w:val="00C6376A"/>
    <w:rsid w:val="00C82B94"/>
    <w:rsid w:val="00C96B80"/>
    <w:rsid w:val="00C972CA"/>
    <w:rsid w:val="00CA52FC"/>
    <w:rsid w:val="00CB0F9C"/>
    <w:rsid w:val="00CB3198"/>
    <w:rsid w:val="00CC22BF"/>
    <w:rsid w:val="00CF592E"/>
    <w:rsid w:val="00D00BA3"/>
    <w:rsid w:val="00D11F37"/>
    <w:rsid w:val="00D54964"/>
    <w:rsid w:val="00D57CC7"/>
    <w:rsid w:val="00D620C0"/>
    <w:rsid w:val="00D83B6A"/>
    <w:rsid w:val="00DD6EC7"/>
    <w:rsid w:val="00DE3672"/>
    <w:rsid w:val="00DF1D6D"/>
    <w:rsid w:val="00E51895"/>
    <w:rsid w:val="00E51FE6"/>
    <w:rsid w:val="00E66CF5"/>
    <w:rsid w:val="00E67F5C"/>
    <w:rsid w:val="00E77783"/>
    <w:rsid w:val="00E80AFC"/>
    <w:rsid w:val="00E9507A"/>
    <w:rsid w:val="00E968C2"/>
    <w:rsid w:val="00EA09C6"/>
    <w:rsid w:val="00EA44A2"/>
    <w:rsid w:val="00EA76B7"/>
    <w:rsid w:val="00EB1DBD"/>
    <w:rsid w:val="00EC6308"/>
    <w:rsid w:val="00ED7099"/>
    <w:rsid w:val="00EE027F"/>
    <w:rsid w:val="00EE395C"/>
    <w:rsid w:val="00EF0460"/>
    <w:rsid w:val="00EF0808"/>
    <w:rsid w:val="00EF14D3"/>
    <w:rsid w:val="00EF1986"/>
    <w:rsid w:val="00F1066B"/>
    <w:rsid w:val="00F26544"/>
    <w:rsid w:val="00F407FB"/>
    <w:rsid w:val="00F47976"/>
    <w:rsid w:val="00F51315"/>
    <w:rsid w:val="00F66293"/>
    <w:rsid w:val="00F70322"/>
    <w:rsid w:val="00FA5A72"/>
    <w:rsid w:val="00FA730B"/>
    <w:rsid w:val="00FB42B8"/>
    <w:rsid w:val="00FD4385"/>
    <w:rsid w:val="00FD594C"/>
    <w:rsid w:val="00FE18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52238C"/>
  <w15:docId w15:val="{1ECA5CCD-5F46-4895-AA6C-7CBB20088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4"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uiPriority="11"/>
    <w:lsdException w:name="Bibliography" w:semiHidden="1" w:unhideWhenUsed="1"/>
    <w:lsdException w:name="TOC Heading" w:semiHidden="1" w:uiPriority="1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10473"/>
    <w:pPr>
      <w:spacing w:before="60"/>
      <w:jc w:val="both"/>
    </w:pPr>
    <w:rPr>
      <w:rFonts w:ascii="Times New Roman" w:hAnsi="Times New Roman"/>
    </w:rPr>
  </w:style>
  <w:style w:type="paragraph" w:styleId="Nadpis1">
    <w:name w:val="heading 1"/>
    <w:next w:val="Normln"/>
    <w:uiPriority w:val="9"/>
    <w:qFormat/>
    <w:rsid w:val="00D83B6A"/>
    <w:pPr>
      <w:keepNext/>
      <w:spacing w:before="360" w:after="240"/>
      <w:outlineLvl w:val="0"/>
    </w:pPr>
    <w:rPr>
      <w:rFonts w:ascii="Times New Roman" w:hAnsi="Times New Roman"/>
      <w:b/>
      <w:bCs/>
      <w:sz w:val="32"/>
      <w:szCs w:val="32"/>
    </w:rPr>
  </w:style>
  <w:style w:type="paragraph" w:styleId="Nadpis2">
    <w:name w:val="heading 2"/>
    <w:next w:val="Normln"/>
    <w:link w:val="Nadpis2Char"/>
    <w:uiPriority w:val="9"/>
    <w:qFormat/>
    <w:rsid w:val="00C10473"/>
    <w:pPr>
      <w:keepNext/>
      <w:keepLines/>
      <w:spacing w:before="240" w:after="120"/>
      <w:outlineLvl w:val="1"/>
    </w:pPr>
    <w:rPr>
      <w:rFonts w:ascii="Times New Roman" w:eastAsiaTheme="majorEastAsia" w:hAnsi="Times New Roman" w:cstheme="majorBidi"/>
      <w:b/>
      <w:sz w:val="28"/>
      <w:szCs w:val="26"/>
    </w:rPr>
  </w:style>
  <w:style w:type="paragraph" w:styleId="Nadpis3">
    <w:name w:val="heading 3"/>
    <w:next w:val="Normln"/>
    <w:link w:val="Nadpis3Char"/>
    <w:uiPriority w:val="9"/>
    <w:qFormat/>
    <w:rsid w:val="00C10473"/>
    <w:pPr>
      <w:keepNext/>
      <w:spacing w:before="120" w:after="120"/>
      <w:outlineLvl w:val="2"/>
    </w:pPr>
    <w:rPr>
      <w:rFonts w:ascii="Times New Roman" w:eastAsiaTheme="majorEastAsia" w:hAnsi="Times New Roman" w:cstheme="majorBidi"/>
      <w:b/>
    </w:rPr>
  </w:style>
  <w:style w:type="paragraph" w:styleId="Nadpis4">
    <w:name w:val="heading 4"/>
    <w:next w:val="Normln"/>
    <w:link w:val="Nadpis4Char"/>
    <w:uiPriority w:val="9"/>
    <w:semiHidden/>
    <w:unhideWhenUsed/>
    <w:rsid w:val="00D83B6A"/>
    <w:pPr>
      <w:keepNext/>
      <w:spacing w:before="120" w:after="120"/>
      <w:outlineLvl w:val="3"/>
    </w:pPr>
    <w:rPr>
      <w:rFonts w:asciiTheme="majorHAnsi" w:eastAsiaTheme="majorEastAsia" w:hAnsiTheme="majorHAnsi" w:cstheme="majorBidi"/>
      <w:b/>
      <w:bCs/>
      <w:iCs/>
    </w:rPr>
  </w:style>
  <w:style w:type="paragraph" w:styleId="Nadpis5">
    <w:name w:val="heading 5"/>
    <w:next w:val="Normln"/>
    <w:link w:val="Nadpis5Char"/>
    <w:uiPriority w:val="9"/>
    <w:semiHidden/>
    <w:unhideWhenUsed/>
    <w:qFormat/>
    <w:rsid w:val="00D83B6A"/>
    <w:pPr>
      <w:keepNext/>
      <w:spacing w:before="120" w:after="120"/>
      <w:outlineLvl w:val="4"/>
    </w:pPr>
    <w:rPr>
      <w:rFonts w:ascii="Times New Roman" w:eastAsiaTheme="majorEastAsia" w:hAnsi="Times New Roman" w:cstheme="majorBidi"/>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link w:val="ZhlavChar"/>
    <w:uiPriority w:val="99"/>
    <w:rsid w:val="00D83B6A"/>
    <w:pPr>
      <w:tabs>
        <w:tab w:val="center" w:pos="4536"/>
        <w:tab w:val="right" w:pos="9072"/>
      </w:tabs>
      <w:jc w:val="center"/>
    </w:pPr>
    <w:rPr>
      <w:rFonts w:ascii="Calibri" w:hAnsi="Calibri"/>
      <w:iCs/>
      <w:sz w:val="20"/>
    </w:rPr>
  </w:style>
  <w:style w:type="paragraph" w:styleId="Zpat">
    <w:name w:val="footer"/>
    <w:link w:val="ZpatChar"/>
    <w:rsid w:val="00D83B6A"/>
    <w:rPr>
      <w:rFonts w:ascii="Calibri" w:hAnsi="Calibri"/>
      <w:iCs/>
      <w:sz w:val="20"/>
    </w:rPr>
  </w:style>
  <w:style w:type="paragraph" w:styleId="Zkladntext">
    <w:name w:val="Body Text"/>
    <w:basedOn w:val="Normln"/>
    <w:link w:val="ZkladntextChar"/>
    <w:uiPriority w:val="99"/>
    <w:unhideWhenUsed/>
    <w:rsid w:val="00871618"/>
    <w:pPr>
      <w:spacing w:before="0"/>
    </w:pPr>
    <w:rPr>
      <w:iCs/>
    </w:rPr>
  </w:style>
  <w:style w:type="paragraph" w:styleId="Textbubliny">
    <w:name w:val="Balloon Text"/>
    <w:basedOn w:val="Normln"/>
    <w:uiPriority w:val="99"/>
    <w:semiHidden/>
    <w:rsid w:val="00A21537"/>
    <w:rPr>
      <w:rFonts w:ascii="Tahoma" w:hAnsi="Tahoma" w:cs="Tahoma"/>
      <w:sz w:val="16"/>
      <w:szCs w:val="16"/>
    </w:rPr>
  </w:style>
  <w:style w:type="table" w:styleId="Mkatabulky">
    <w:name w:val="Table Grid"/>
    <w:basedOn w:val="Normlntabulka"/>
    <w:rsid w:val="00A215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odsazen">
    <w:name w:val="Normal Indent"/>
    <w:basedOn w:val="Normln"/>
    <w:qFormat/>
    <w:rsid w:val="00A21537"/>
    <w:pPr>
      <w:ind w:firstLine="709"/>
    </w:pPr>
  </w:style>
  <w:style w:type="character" w:customStyle="1" w:styleId="ZhlavChar">
    <w:name w:val="Záhlaví Char"/>
    <w:basedOn w:val="Standardnpsmoodstavce"/>
    <w:link w:val="Zhlav"/>
    <w:uiPriority w:val="99"/>
    <w:rsid w:val="00D83B6A"/>
    <w:rPr>
      <w:rFonts w:ascii="Calibri" w:hAnsi="Calibri"/>
      <w:iCs/>
      <w:sz w:val="20"/>
    </w:rPr>
  </w:style>
  <w:style w:type="character" w:customStyle="1" w:styleId="ZpatChar">
    <w:name w:val="Zápatí Char"/>
    <w:basedOn w:val="Standardnpsmoodstavce"/>
    <w:link w:val="Zpat"/>
    <w:rsid w:val="00D83B6A"/>
    <w:rPr>
      <w:rFonts w:ascii="Calibri" w:hAnsi="Calibri"/>
      <w:iCs/>
      <w:sz w:val="20"/>
    </w:rPr>
  </w:style>
  <w:style w:type="character" w:customStyle="1" w:styleId="Nadpis2Char">
    <w:name w:val="Nadpis 2 Char"/>
    <w:basedOn w:val="Standardnpsmoodstavce"/>
    <w:link w:val="Nadpis2"/>
    <w:uiPriority w:val="9"/>
    <w:rsid w:val="00C10473"/>
    <w:rPr>
      <w:rFonts w:ascii="Times New Roman" w:eastAsiaTheme="majorEastAsia" w:hAnsi="Times New Roman" w:cstheme="majorBidi"/>
      <w:b/>
      <w:sz w:val="28"/>
      <w:szCs w:val="26"/>
    </w:rPr>
  </w:style>
  <w:style w:type="character" w:customStyle="1" w:styleId="Nadpis3Char">
    <w:name w:val="Nadpis 3 Char"/>
    <w:basedOn w:val="Standardnpsmoodstavce"/>
    <w:link w:val="Nadpis3"/>
    <w:uiPriority w:val="9"/>
    <w:rsid w:val="00C10473"/>
    <w:rPr>
      <w:rFonts w:ascii="Times New Roman" w:eastAsiaTheme="majorEastAsia" w:hAnsi="Times New Roman" w:cstheme="majorBidi"/>
      <w:b/>
    </w:rPr>
  </w:style>
  <w:style w:type="paragraph" w:styleId="Citt">
    <w:name w:val="Quote"/>
    <w:basedOn w:val="Zpat"/>
    <w:next w:val="Normln"/>
    <w:link w:val="CittChar"/>
    <w:uiPriority w:val="99"/>
    <w:qFormat/>
    <w:rsid w:val="0080507A"/>
    <w:pPr>
      <w:tabs>
        <w:tab w:val="left" w:pos="1205"/>
        <w:tab w:val="left" w:pos="3190"/>
        <w:tab w:val="left" w:pos="4607"/>
        <w:tab w:val="left" w:pos="6308"/>
      </w:tabs>
    </w:pPr>
  </w:style>
  <w:style w:type="character" w:customStyle="1" w:styleId="CittChar">
    <w:name w:val="Citát Char"/>
    <w:basedOn w:val="Standardnpsmoodstavce"/>
    <w:link w:val="Citt"/>
    <w:uiPriority w:val="99"/>
    <w:rsid w:val="00C10473"/>
    <w:rPr>
      <w:rFonts w:ascii="Calibri" w:hAnsi="Calibri"/>
      <w:iCs/>
    </w:rPr>
  </w:style>
  <w:style w:type="paragraph" w:styleId="Textvbloku">
    <w:name w:val="Block Text"/>
    <w:basedOn w:val="Normln"/>
    <w:uiPriority w:val="99"/>
    <w:semiHidden/>
    <w:unhideWhenUsed/>
    <w:rsid w:val="00CA52F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Titulek">
    <w:name w:val="caption"/>
    <w:basedOn w:val="Normln"/>
    <w:next w:val="Normln"/>
    <w:uiPriority w:val="19"/>
    <w:qFormat/>
    <w:rsid w:val="00D83B6A"/>
    <w:pPr>
      <w:spacing w:before="0"/>
    </w:pPr>
    <w:rPr>
      <w:b/>
      <w:bCs/>
      <w:sz w:val="18"/>
      <w:szCs w:val="18"/>
    </w:rPr>
  </w:style>
  <w:style w:type="paragraph" w:styleId="Obsah1">
    <w:name w:val="toc 1"/>
    <w:basedOn w:val="Normln"/>
    <w:next w:val="Normln"/>
    <w:autoRedefine/>
    <w:uiPriority w:val="99"/>
    <w:semiHidden/>
    <w:unhideWhenUsed/>
    <w:rsid w:val="00D83B6A"/>
  </w:style>
  <w:style w:type="paragraph" w:styleId="Nzev">
    <w:name w:val="Title"/>
    <w:next w:val="Normln"/>
    <w:link w:val="NzevChar"/>
    <w:uiPriority w:val="10"/>
    <w:qFormat/>
    <w:rsid w:val="00D83B6A"/>
    <w:pPr>
      <w:keepNext/>
      <w:spacing w:before="360" w:after="240"/>
      <w:jc w:val="center"/>
    </w:pPr>
    <w:rPr>
      <w:rFonts w:eastAsiaTheme="majorEastAsia" w:cstheme="majorBidi"/>
      <w:sz w:val="36"/>
      <w:szCs w:val="52"/>
    </w:rPr>
  </w:style>
  <w:style w:type="character" w:customStyle="1" w:styleId="NzevChar">
    <w:name w:val="Název Char"/>
    <w:basedOn w:val="Standardnpsmoodstavce"/>
    <w:link w:val="Nzev"/>
    <w:uiPriority w:val="10"/>
    <w:rsid w:val="00D83B6A"/>
    <w:rPr>
      <w:rFonts w:eastAsiaTheme="majorEastAsia" w:cstheme="majorBidi"/>
      <w:sz w:val="36"/>
      <w:szCs w:val="52"/>
    </w:rPr>
  </w:style>
  <w:style w:type="paragraph" w:styleId="Obsah2">
    <w:name w:val="toc 2"/>
    <w:basedOn w:val="Normln"/>
    <w:next w:val="Normln"/>
    <w:autoRedefine/>
    <w:uiPriority w:val="99"/>
    <w:semiHidden/>
    <w:unhideWhenUsed/>
    <w:rsid w:val="00D83B6A"/>
    <w:pPr>
      <w:ind w:left="238"/>
    </w:pPr>
  </w:style>
  <w:style w:type="paragraph" w:styleId="Obsah3">
    <w:name w:val="toc 3"/>
    <w:basedOn w:val="Normln"/>
    <w:next w:val="Normln"/>
    <w:autoRedefine/>
    <w:uiPriority w:val="99"/>
    <w:semiHidden/>
    <w:unhideWhenUsed/>
    <w:rsid w:val="00D83B6A"/>
    <w:pPr>
      <w:ind w:left="482"/>
    </w:pPr>
  </w:style>
  <w:style w:type="paragraph" w:styleId="Obsah4">
    <w:name w:val="toc 4"/>
    <w:basedOn w:val="Normln"/>
    <w:next w:val="Normln"/>
    <w:autoRedefine/>
    <w:uiPriority w:val="99"/>
    <w:semiHidden/>
    <w:unhideWhenUsed/>
    <w:rsid w:val="00D83B6A"/>
    <w:pPr>
      <w:spacing w:after="100"/>
      <w:ind w:left="720"/>
    </w:pPr>
  </w:style>
  <w:style w:type="character" w:customStyle="1" w:styleId="Nadpis4Char">
    <w:name w:val="Nadpis 4 Char"/>
    <w:basedOn w:val="Standardnpsmoodstavce"/>
    <w:link w:val="Nadpis4"/>
    <w:uiPriority w:val="9"/>
    <w:semiHidden/>
    <w:rsid w:val="00D83B6A"/>
    <w:rPr>
      <w:rFonts w:asciiTheme="majorHAnsi" w:eastAsiaTheme="majorEastAsia" w:hAnsiTheme="majorHAnsi" w:cstheme="majorBidi"/>
      <w:b/>
      <w:bCs/>
      <w:iCs/>
    </w:rPr>
  </w:style>
  <w:style w:type="character" w:customStyle="1" w:styleId="Nadpis5Char">
    <w:name w:val="Nadpis 5 Char"/>
    <w:basedOn w:val="Standardnpsmoodstavce"/>
    <w:link w:val="Nadpis5"/>
    <w:uiPriority w:val="9"/>
    <w:semiHidden/>
    <w:rsid w:val="00D83B6A"/>
    <w:rPr>
      <w:rFonts w:ascii="Times New Roman" w:eastAsiaTheme="majorEastAsia" w:hAnsi="Times New Roman" w:cstheme="majorBidi"/>
    </w:rPr>
  </w:style>
  <w:style w:type="character" w:customStyle="1" w:styleId="ZkladntextChar">
    <w:name w:val="Základní text Char"/>
    <w:basedOn w:val="Standardnpsmoodstavce"/>
    <w:link w:val="Zkladntext"/>
    <w:uiPriority w:val="99"/>
    <w:rsid w:val="00D83B6A"/>
    <w:rPr>
      <w:rFonts w:ascii="Times New Roman" w:hAnsi="Times New Roman"/>
      <w:iCs/>
    </w:rPr>
  </w:style>
  <w:style w:type="paragraph" w:styleId="Podnadpis">
    <w:name w:val="Subtitle"/>
    <w:basedOn w:val="Normln"/>
    <w:next w:val="Normln"/>
    <w:link w:val="PodnadpisChar"/>
    <w:uiPriority w:val="14"/>
    <w:qFormat/>
    <w:rsid w:val="00FE182A"/>
    <w:pPr>
      <w:numPr>
        <w:ilvl w:val="1"/>
      </w:numPr>
      <w:spacing w:before="120" w:after="120"/>
    </w:pPr>
    <w:rPr>
      <w:rFonts w:ascii="Times" w:eastAsiaTheme="majorEastAsia" w:hAnsi="Times" w:cstheme="majorBidi"/>
      <w:iCs/>
    </w:rPr>
  </w:style>
  <w:style w:type="character" w:customStyle="1" w:styleId="PodnadpisChar">
    <w:name w:val="Podnadpis Char"/>
    <w:basedOn w:val="Standardnpsmoodstavce"/>
    <w:link w:val="Podnadpis"/>
    <w:uiPriority w:val="14"/>
    <w:rsid w:val="00FE182A"/>
    <w:rPr>
      <w:rFonts w:eastAsiaTheme="majorEastAsia" w:cstheme="majorBidi"/>
      <w:iCs/>
    </w:rPr>
  </w:style>
  <w:style w:type="paragraph" w:styleId="Normlnweb">
    <w:name w:val="Normal (Web)"/>
    <w:basedOn w:val="Normln"/>
    <w:uiPriority w:val="99"/>
    <w:unhideWhenUsed/>
    <w:rsid w:val="00E51895"/>
    <w:pPr>
      <w:spacing w:before="100" w:beforeAutospacing="1" w:after="100" w:afterAutospacing="1"/>
      <w:jc w:val="left"/>
    </w:pPr>
  </w:style>
  <w:style w:type="character" w:styleId="Odkaznakoment">
    <w:name w:val="annotation reference"/>
    <w:basedOn w:val="Standardnpsmoodstavce"/>
    <w:uiPriority w:val="99"/>
    <w:semiHidden/>
    <w:unhideWhenUsed/>
    <w:rsid w:val="00A04739"/>
    <w:rPr>
      <w:sz w:val="16"/>
      <w:szCs w:val="16"/>
    </w:rPr>
  </w:style>
  <w:style w:type="paragraph" w:styleId="Textkomente">
    <w:name w:val="annotation text"/>
    <w:basedOn w:val="Normln"/>
    <w:link w:val="TextkomenteChar"/>
    <w:uiPriority w:val="99"/>
    <w:semiHidden/>
    <w:unhideWhenUsed/>
    <w:rsid w:val="00A04739"/>
    <w:rPr>
      <w:sz w:val="20"/>
      <w:szCs w:val="20"/>
    </w:rPr>
  </w:style>
  <w:style w:type="character" w:customStyle="1" w:styleId="TextkomenteChar">
    <w:name w:val="Text komentáře Char"/>
    <w:basedOn w:val="Standardnpsmoodstavce"/>
    <w:link w:val="Textkomente"/>
    <w:uiPriority w:val="99"/>
    <w:semiHidden/>
    <w:rsid w:val="00A04739"/>
    <w:rPr>
      <w:rFonts w:ascii="Times New Roman" w:hAnsi="Times New Roman"/>
      <w:sz w:val="20"/>
      <w:szCs w:val="20"/>
    </w:rPr>
  </w:style>
  <w:style w:type="paragraph" w:styleId="Pedmtkomente">
    <w:name w:val="annotation subject"/>
    <w:basedOn w:val="Textkomente"/>
    <w:next w:val="Textkomente"/>
    <w:link w:val="PedmtkomenteChar"/>
    <w:uiPriority w:val="99"/>
    <w:semiHidden/>
    <w:unhideWhenUsed/>
    <w:rsid w:val="00A04739"/>
    <w:rPr>
      <w:b/>
      <w:bCs/>
    </w:rPr>
  </w:style>
  <w:style w:type="character" w:customStyle="1" w:styleId="PedmtkomenteChar">
    <w:name w:val="Předmět komentáře Char"/>
    <w:basedOn w:val="TextkomenteChar"/>
    <w:link w:val="Pedmtkomente"/>
    <w:uiPriority w:val="99"/>
    <w:semiHidden/>
    <w:rsid w:val="00A04739"/>
    <w:rPr>
      <w:rFonts w:ascii="Times New Roman" w:hAnsi="Times New Roman"/>
      <w:b/>
      <w:bCs/>
      <w:sz w:val="20"/>
      <w:szCs w:val="20"/>
    </w:rPr>
  </w:style>
  <w:style w:type="paragraph" w:styleId="Revize">
    <w:name w:val="Revision"/>
    <w:hidden/>
    <w:uiPriority w:val="99"/>
    <w:semiHidden/>
    <w:rsid w:val="003D546C"/>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61029">
      <w:bodyDiv w:val="1"/>
      <w:marLeft w:val="0"/>
      <w:marRight w:val="0"/>
      <w:marTop w:val="0"/>
      <w:marBottom w:val="0"/>
      <w:divBdr>
        <w:top w:val="none" w:sz="0" w:space="0" w:color="auto"/>
        <w:left w:val="none" w:sz="0" w:space="0" w:color="auto"/>
        <w:bottom w:val="none" w:sz="0" w:space="0" w:color="auto"/>
        <w:right w:val="none" w:sz="0" w:space="0" w:color="auto"/>
      </w:divBdr>
    </w:div>
    <w:div w:id="208612782">
      <w:bodyDiv w:val="1"/>
      <w:marLeft w:val="0"/>
      <w:marRight w:val="0"/>
      <w:marTop w:val="0"/>
      <w:marBottom w:val="0"/>
      <w:divBdr>
        <w:top w:val="none" w:sz="0" w:space="0" w:color="auto"/>
        <w:left w:val="none" w:sz="0" w:space="0" w:color="auto"/>
        <w:bottom w:val="none" w:sz="0" w:space="0" w:color="auto"/>
        <w:right w:val="none" w:sz="0" w:space="0" w:color="auto"/>
      </w:divBdr>
    </w:div>
    <w:div w:id="210189012">
      <w:bodyDiv w:val="1"/>
      <w:marLeft w:val="0"/>
      <w:marRight w:val="0"/>
      <w:marTop w:val="0"/>
      <w:marBottom w:val="0"/>
      <w:divBdr>
        <w:top w:val="none" w:sz="0" w:space="0" w:color="auto"/>
        <w:left w:val="none" w:sz="0" w:space="0" w:color="auto"/>
        <w:bottom w:val="none" w:sz="0" w:space="0" w:color="auto"/>
        <w:right w:val="none" w:sz="0" w:space="0" w:color="auto"/>
      </w:divBdr>
    </w:div>
    <w:div w:id="325016920">
      <w:bodyDiv w:val="1"/>
      <w:marLeft w:val="0"/>
      <w:marRight w:val="0"/>
      <w:marTop w:val="0"/>
      <w:marBottom w:val="0"/>
      <w:divBdr>
        <w:top w:val="none" w:sz="0" w:space="0" w:color="auto"/>
        <w:left w:val="none" w:sz="0" w:space="0" w:color="auto"/>
        <w:bottom w:val="none" w:sz="0" w:space="0" w:color="auto"/>
        <w:right w:val="none" w:sz="0" w:space="0" w:color="auto"/>
      </w:divBdr>
    </w:div>
    <w:div w:id="349993673">
      <w:bodyDiv w:val="1"/>
      <w:marLeft w:val="0"/>
      <w:marRight w:val="0"/>
      <w:marTop w:val="0"/>
      <w:marBottom w:val="0"/>
      <w:divBdr>
        <w:top w:val="none" w:sz="0" w:space="0" w:color="auto"/>
        <w:left w:val="none" w:sz="0" w:space="0" w:color="auto"/>
        <w:bottom w:val="none" w:sz="0" w:space="0" w:color="auto"/>
        <w:right w:val="none" w:sz="0" w:space="0" w:color="auto"/>
      </w:divBdr>
    </w:div>
    <w:div w:id="1075083350">
      <w:bodyDiv w:val="1"/>
      <w:marLeft w:val="0"/>
      <w:marRight w:val="0"/>
      <w:marTop w:val="0"/>
      <w:marBottom w:val="0"/>
      <w:divBdr>
        <w:top w:val="none" w:sz="0" w:space="0" w:color="auto"/>
        <w:left w:val="none" w:sz="0" w:space="0" w:color="auto"/>
        <w:bottom w:val="none" w:sz="0" w:space="0" w:color="auto"/>
        <w:right w:val="none" w:sz="0" w:space="0" w:color="auto"/>
      </w:divBdr>
    </w:div>
    <w:div w:id="1395078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uckova\AppData\Local\Microsoft\Windows\Temporary%20Internet%20Files\Content.IE5\CVBP0TEA\hlavickovy-papir-mou-sablona.dotx"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46930-FEBD-47E9-BCCB-3B699D6CD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hlavickovy-papir-mou-sablona</Template>
  <TotalTime>1</TotalTime>
  <Pages>3</Pages>
  <Words>587</Words>
  <Characters>4028</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Masarykův onkologický ústav</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Martina Loučková</dc:creator>
  <cp:lastModifiedBy>Mgr. Markéta Randová</cp:lastModifiedBy>
  <cp:revision>3</cp:revision>
  <cp:lastPrinted>2022-07-26T08:23:00Z</cp:lastPrinted>
  <dcterms:created xsi:type="dcterms:W3CDTF">2026-01-08T08:59:00Z</dcterms:created>
  <dcterms:modified xsi:type="dcterms:W3CDTF">2026-01-08T09:05:00Z</dcterms:modified>
</cp:coreProperties>
</file>