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A80" w:rsidRPr="00642BD6" w:rsidRDefault="00823069" w:rsidP="00533A80">
      <w:pPr>
        <w:tabs>
          <w:tab w:val="left" w:pos="1985"/>
        </w:tabs>
        <w:rPr>
          <w:rFonts w:cs="Times New Roman"/>
        </w:rPr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r w:rsidR="000344C5" w:rsidRPr="000344C5">
        <w:rPr>
          <w:rFonts w:ascii="Arial" w:hAnsi="Arial" w:cs="Arial"/>
          <w:b/>
          <w:sz w:val="28"/>
        </w:rPr>
        <w:t xml:space="preserve">o </w:t>
      </w:r>
      <w:bookmarkStart w:id="0" w:name="_GoBack"/>
      <w:r w:rsidR="00533A80" w:rsidRPr="00533A80">
        <w:rPr>
          <w:rFonts w:ascii="Arial" w:hAnsi="Arial" w:cs="Arial"/>
          <w:b/>
          <w:sz w:val="28"/>
        </w:rPr>
        <w:t>opravu osobních údajů</w:t>
      </w:r>
      <w:bookmarkEnd w:id="0"/>
      <w:r>
        <w:rPr>
          <w:rFonts w:ascii="Arial" w:hAnsi="Arial" w:cs="Arial"/>
        </w:rPr>
        <w:br/>
      </w:r>
      <w:r w:rsidR="000344C5" w:rsidRPr="00642BD6">
        <w:rPr>
          <w:rFonts w:cs="Times New Roman"/>
        </w:rPr>
        <w:t xml:space="preserve">Pro úspěšné a rychlé vyřízení žádosti Vás prosíme </w:t>
      </w:r>
      <w:r w:rsidR="000344C5">
        <w:rPr>
          <w:rFonts w:cs="Times New Roman"/>
        </w:rPr>
        <w:t>o uvedení identifikačních údajů</w:t>
      </w:r>
      <w:r w:rsidR="000344C5" w:rsidRPr="00642BD6">
        <w:rPr>
          <w:rFonts w:cs="Times New Roman"/>
        </w:rPr>
        <w:t xml:space="preserve"> a co nejvíce přesný </w:t>
      </w:r>
      <w:r w:rsidR="000344C5">
        <w:rPr>
          <w:rFonts w:cs="Times New Roman"/>
        </w:rPr>
        <w:br/>
      </w:r>
      <w:r w:rsidR="000344C5" w:rsidRPr="00642BD6">
        <w:rPr>
          <w:rFonts w:cs="Times New Roman"/>
        </w:rPr>
        <w:t>popis Vaší žádosti.</w:t>
      </w:r>
      <w:r w:rsidR="00533A80" w:rsidRPr="00533A80">
        <w:rPr>
          <w:rFonts w:cs="Times New Roman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533A80" w:rsidTr="000375F3">
        <w:tc>
          <w:tcPr>
            <w:tcW w:w="9552" w:type="dxa"/>
            <w:gridSpan w:val="4"/>
            <w:shd w:val="clear" w:color="auto" w:fill="00B0F0"/>
          </w:tcPr>
          <w:p w:rsidR="00533A80" w:rsidRDefault="00533A80" w:rsidP="000375F3">
            <w:pPr>
              <w:tabs>
                <w:tab w:val="left" w:pos="1985"/>
              </w:tabs>
              <w:jc w:val="center"/>
            </w:pPr>
            <w:r w:rsidRPr="00421E82">
              <w:rPr>
                <w:b/>
                <w:caps/>
              </w:rPr>
              <w:t>Žadatel</w:t>
            </w:r>
            <w:r>
              <w:rPr>
                <w:b/>
                <w:caps/>
              </w:rPr>
              <w:t xml:space="preserve"> (</w:t>
            </w:r>
            <w:r w:rsidRPr="0035404B">
              <w:rPr>
                <w:b/>
                <w:caps/>
              </w:rPr>
              <w:t>subjekt údajů, tj. osoba dotčená zpracování</w:t>
            </w:r>
          </w:p>
        </w:tc>
      </w:tr>
      <w:tr w:rsidR="00533A80" w:rsidTr="000375F3"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Jméno:                     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Příjmení:                  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Datum narození:               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titul před /za jménem</w:t>
            </w:r>
          </w:p>
        </w:tc>
      </w:tr>
      <w:tr w:rsidR="00533A80" w:rsidTr="000375F3">
        <w:tc>
          <w:tcPr>
            <w:tcW w:w="2388" w:type="dxa"/>
          </w:tcPr>
          <w:p w:rsidR="00533A80" w:rsidRDefault="00533A80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</w:tr>
    </w:tbl>
    <w:p w:rsidR="00533A80" w:rsidRPr="000F6956" w:rsidRDefault="00533A80" w:rsidP="00533A80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  <w: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533A80" w:rsidTr="000375F3"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533A80" w:rsidTr="000375F3">
        <w:tc>
          <w:tcPr>
            <w:tcW w:w="2388" w:type="dxa"/>
          </w:tcPr>
          <w:p w:rsidR="00533A80" w:rsidRDefault="00533A80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</w:tr>
    </w:tbl>
    <w:p w:rsidR="00533A80" w:rsidRPr="00642BD6" w:rsidRDefault="00533A80" w:rsidP="00533A80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533A80" w:rsidTr="000375F3">
        <w:tc>
          <w:tcPr>
            <w:tcW w:w="9552" w:type="dxa"/>
          </w:tcPr>
          <w:p w:rsidR="00533A80" w:rsidRDefault="00533A80" w:rsidP="000375F3">
            <w:pPr>
              <w:tabs>
                <w:tab w:val="left" w:pos="1985"/>
              </w:tabs>
              <w:rPr>
                <w:b/>
              </w:rPr>
            </w:pPr>
          </w:p>
        </w:tc>
      </w:tr>
    </w:tbl>
    <w:p w:rsidR="00533A80" w:rsidRPr="00C11247" w:rsidRDefault="00533A80" w:rsidP="00533A80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520"/>
        <w:gridCol w:w="2388"/>
      </w:tblGrid>
      <w:tr w:rsidR="00533A80" w:rsidTr="000375F3"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telefonní číslo*:         </w:t>
            </w:r>
          </w:p>
        </w:tc>
        <w:tc>
          <w:tcPr>
            <w:tcW w:w="2520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mobilní telefonní číslo*:      </w:t>
            </w:r>
          </w:p>
        </w:tc>
        <w:tc>
          <w:tcPr>
            <w:tcW w:w="2388" w:type="dxa"/>
            <w:shd w:val="clear" w:color="auto" w:fill="B9ECF3"/>
          </w:tcPr>
          <w:p w:rsidR="00533A80" w:rsidRPr="000F6956" w:rsidRDefault="00533A80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ID datové schránky*:</w:t>
            </w:r>
          </w:p>
        </w:tc>
      </w:tr>
      <w:tr w:rsidR="00533A80" w:rsidTr="000375F3">
        <w:tc>
          <w:tcPr>
            <w:tcW w:w="2388" w:type="dxa"/>
          </w:tcPr>
          <w:p w:rsidR="00533A80" w:rsidRDefault="00533A80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6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520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  <w:tc>
          <w:tcPr>
            <w:tcW w:w="2388" w:type="dxa"/>
          </w:tcPr>
          <w:p w:rsidR="00533A80" w:rsidRDefault="00533A80" w:rsidP="000375F3">
            <w:r w:rsidRPr="00C80DC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0DCF">
              <w:instrText xml:space="preserve"> FORMTEXT </w:instrText>
            </w:r>
            <w:r w:rsidRPr="00C80DCF">
              <w:fldChar w:fldCharType="separate"/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rPr>
                <w:noProof/>
              </w:rPr>
              <w:t> </w:t>
            </w:r>
            <w:r w:rsidRPr="00C80DCF">
              <w:fldChar w:fldCharType="end"/>
            </w:r>
          </w:p>
        </w:tc>
      </w:tr>
    </w:tbl>
    <w:p w:rsidR="00533A80" w:rsidRPr="00BD7F6B" w:rsidRDefault="00533A80" w:rsidP="00533A80">
      <w:pPr>
        <w:tabs>
          <w:tab w:val="left" w:pos="1985"/>
        </w:tabs>
        <w:rPr>
          <w:b/>
          <w:sz w:val="18"/>
          <w:szCs w:val="1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533A80" w:rsidRPr="00AB4963" w:rsidRDefault="00533A80" w:rsidP="00533A80">
      <w:pPr>
        <w:tabs>
          <w:tab w:val="left" w:pos="1985"/>
        </w:tabs>
        <w:rPr>
          <w:b/>
        </w:rPr>
      </w:pPr>
      <w:r w:rsidRPr="00AB4963">
        <w:rPr>
          <w:b/>
        </w:rPr>
        <w:t>Případně další informace, které nám mohou usnadnit Vaši identifikaci v našich evidencích:</w:t>
      </w:r>
    </w:p>
    <w:p w:rsidR="00533A80" w:rsidRPr="00AF70CC" w:rsidRDefault="00533A80" w:rsidP="00533A80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jste-li: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5"/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bookmarkEnd w:id="1"/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zaměstnancem MOÚ, uveďte své osobní číslo:_______</w:t>
      </w:r>
      <w:r>
        <w:rPr>
          <w:rFonts w:ascii="Times New Roman" w:hAnsi="Times New Roman" w:cs="Times New Roman"/>
          <w:szCs w:val="22"/>
        </w:rPr>
        <w:t>______</w:t>
      </w:r>
    </w:p>
    <w:p w:rsidR="00533A80" w:rsidRPr="00AF70CC" w:rsidRDefault="00533A80" w:rsidP="00533A80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jsem: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pacientem MOÚ;</w:t>
      </w:r>
    </w:p>
    <w:p w:rsidR="00533A80" w:rsidRPr="00AF70CC" w:rsidRDefault="00533A80" w:rsidP="00533A80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ostatní (např. uchazeč o zaměstnání, dobrovolník, stážista, osoba blízká apod.</w:t>
      </w:r>
      <w:r>
        <w:rPr>
          <w:rFonts w:ascii="Times New Roman" w:hAnsi="Times New Roman" w:cs="Times New Roman"/>
          <w:szCs w:val="22"/>
        </w:rPr>
        <w:t>)</w:t>
      </w:r>
      <w:r w:rsidRPr="00AF70CC">
        <w:rPr>
          <w:rFonts w:ascii="Times New Roman" w:hAnsi="Times New Roman" w:cs="Times New Roman"/>
          <w:szCs w:val="22"/>
        </w:rPr>
        <w:t xml:space="preserve">: </w:t>
      </w:r>
      <w:r>
        <w:rPr>
          <w:rFonts w:ascii="Times New Roman" w:hAnsi="Times New Roman" w:cs="Times New Roman"/>
          <w:szCs w:val="22"/>
        </w:rPr>
        <w:t>________________</w:t>
      </w:r>
    </w:p>
    <w:p w:rsidR="00533A80" w:rsidRDefault="00533A80" w:rsidP="00533A80">
      <w:pPr>
        <w:tabs>
          <w:tab w:val="left" w:pos="1985"/>
        </w:tabs>
        <w:rPr>
          <w:rFonts w:cs="Times New Roman"/>
        </w:rPr>
      </w:pPr>
      <w:r w:rsidRPr="00AB4963">
        <w:rPr>
          <w:b/>
        </w:rPr>
        <w:t>Určeno pro</w:t>
      </w:r>
      <w:r>
        <w:rPr>
          <w:b/>
        </w:rPr>
        <w:t>:</w:t>
      </w:r>
      <w:r w:rsidRPr="00AB4963">
        <w:rPr>
          <w:b/>
        </w:rPr>
        <w:t xml:space="preserve"> </w:t>
      </w:r>
      <w:r>
        <w:rPr>
          <w:b/>
        </w:rPr>
        <w:t>(</w:t>
      </w:r>
      <w:r>
        <w:t>u</w:t>
      </w:r>
      <w:r w:rsidRPr="00AB4963">
        <w:t>veďte konkrétní útvar, kterému je žádost určena</w:t>
      </w:r>
      <w:r>
        <w:rPr>
          <w:b/>
        </w:rPr>
        <w:t>)</w:t>
      </w:r>
      <w:r>
        <w:rPr>
          <w:rFonts w:cs="Times New Roman"/>
        </w:rPr>
        <w:t xml:space="preserve">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985"/>
        </w:tabs>
        <w:rPr>
          <w:rFonts w:cs="Times New Roman"/>
        </w:rPr>
      </w:pPr>
    </w:p>
    <w:p w:rsidR="00533A80" w:rsidRPr="00AB4963" w:rsidRDefault="00533A80" w:rsidP="00533A80">
      <w:pPr>
        <w:tabs>
          <w:tab w:val="left" w:pos="1985"/>
        </w:tabs>
        <w:rPr>
          <w:rFonts w:cs="Times New Roman"/>
          <w:sz w:val="8"/>
          <w:szCs w:val="8"/>
        </w:rPr>
      </w:pPr>
    </w:p>
    <w:p w:rsidR="00533A80" w:rsidRPr="007C6BAE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533A80" w:rsidRDefault="00533A80" w:rsidP="00533A80">
      <w:pPr>
        <w:tabs>
          <w:tab w:val="left" w:pos="1985"/>
        </w:tabs>
        <w:rPr>
          <w:b/>
        </w:rPr>
      </w:pPr>
      <w:r w:rsidRPr="007E5B9C">
        <w:rPr>
          <w:b/>
        </w:rPr>
        <w:t>Žádám o</w:t>
      </w:r>
      <w:r>
        <w:rPr>
          <w:b/>
        </w:rPr>
        <w:t>:</w:t>
      </w:r>
      <w:r w:rsidRPr="007E5B9C">
        <w:rPr>
          <w:b/>
        </w:rPr>
        <w:t xml:space="preserve"> opravu osobních údajů</w:t>
      </w:r>
    </w:p>
    <w:p w:rsidR="00533A80" w:rsidRPr="00015994" w:rsidRDefault="00533A80" w:rsidP="00533A80">
      <w:pPr>
        <w:tabs>
          <w:tab w:val="left" w:pos="1985"/>
        </w:tabs>
      </w:pPr>
      <w:r w:rsidRPr="00015994">
        <w:t>Uveďte konkrétní nepřesné osobní údaje, které mají být opraveny</w:t>
      </w:r>
      <w:r>
        <w:t xml:space="preserve"> a uveďte jejich opravené znění:</w:t>
      </w:r>
    </w:p>
    <w:p w:rsidR="00533A80" w:rsidRDefault="00533A80" w:rsidP="00533A80">
      <w:pPr>
        <w:tabs>
          <w:tab w:val="left" w:pos="1985"/>
        </w:tabs>
        <w:rPr>
          <w:b/>
        </w:r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_______________________________________________________________________________________________________________________________________________________</w:t>
      </w:r>
    </w:p>
    <w:p w:rsidR="00533A80" w:rsidRDefault="00533A80" w:rsidP="00533A80">
      <w:pPr>
        <w:tabs>
          <w:tab w:val="left" w:pos="1985"/>
        </w:tabs>
      </w:pPr>
      <w:r w:rsidRPr="002A442D">
        <w:rPr>
          <w:b/>
        </w:rPr>
        <w:t>Z důvodu:</w:t>
      </w:r>
      <w:r w:rsidRPr="002A442D">
        <w:t xml:space="preserve"> </w:t>
      </w:r>
      <w:sdt>
        <w:sdtPr>
          <w:id w:val="8475979"/>
          <w:showingPlcHdr/>
        </w:sdtPr>
        <w:sdtContent>
          <w:r w:rsidRPr="009C67E3">
            <w:t>Uveďte důvod nepřesnosti nebo neaktuálnosti osobního údaje, např. změna trvalého bydliště, změna kontaktní adresy, výměna OP,…..</w:t>
          </w:r>
          <w:r w:rsidRPr="009C67E3">
            <w:rPr>
              <w:rStyle w:val="Zstupntext"/>
            </w:rPr>
            <w:t>.</w:t>
          </w:r>
        </w:sdtContent>
      </w:sdt>
    </w:p>
    <w:p w:rsidR="00533A80" w:rsidRDefault="00533A80" w:rsidP="00533A80">
      <w:pPr>
        <w:tabs>
          <w:tab w:val="left" w:pos="1985"/>
        </w:tabs>
      </w:pPr>
    </w:p>
    <w:p w:rsidR="00533A80" w:rsidRDefault="00533A80" w:rsidP="00533A80">
      <w:pPr>
        <w:tabs>
          <w:tab w:val="left" w:pos="1985"/>
        </w:tabs>
        <w:rPr>
          <w:b/>
        </w:rPr>
      </w:pPr>
      <w:r w:rsidRPr="009C404C">
        <w:rPr>
          <w:b/>
        </w:rPr>
        <w:t>Preferovaný způsob zaslání odpovědi o vyřízení</w:t>
      </w:r>
      <w:r>
        <w:rPr>
          <w:b/>
        </w:rPr>
        <w:t xml:space="preserve"> žádosti</w:t>
      </w:r>
      <w:r w:rsidRPr="009C404C">
        <w:rPr>
          <w:b/>
        </w:rPr>
        <w:t>:</w:t>
      </w:r>
    </w:p>
    <w:p w:rsidR="00533A80" w:rsidRDefault="00533A80" w:rsidP="00533A80">
      <w:pPr>
        <w:tabs>
          <w:tab w:val="left" w:pos="1985"/>
        </w:tabs>
      </w:pP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na uvedený e-mail,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</w:t>
      </w:r>
      <w:r>
        <w:t>/</w:t>
      </w:r>
      <w:r w:rsidRPr="007C6BAE">
        <w:t xml:space="preserve"> na uvedenou</w:t>
      </w:r>
      <w:r>
        <w:t xml:space="preserve">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 kontaktní adresu</w:t>
      </w:r>
    </w:p>
    <w:p w:rsidR="00533A80" w:rsidRDefault="00533A80" w:rsidP="00533A80">
      <w:pPr>
        <w:tabs>
          <w:tab w:val="left" w:pos="1985"/>
        </w:tabs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1"/>
      <w:r>
        <w:instrText xml:space="preserve"> FORMCHECKBOX </w:instrText>
      </w:r>
      <w:r>
        <w:fldChar w:fldCharType="separate"/>
      </w:r>
      <w:r>
        <w:fldChar w:fldCharType="end"/>
      </w:r>
      <w:bookmarkEnd w:id="2"/>
      <w:r w:rsidRPr="00015994">
        <w:t xml:space="preserve"> </w:t>
      </w:r>
      <w:r>
        <w:t xml:space="preserve">Potvrzuji, že uvedené údaje jsou pravdivé, jsem </w:t>
      </w:r>
      <w:proofErr w:type="gramStart"/>
      <w:r>
        <w:t>oprávněn(a) s nimi</w:t>
      </w:r>
      <w:proofErr w:type="gramEnd"/>
      <w: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</w:t>
      </w:r>
    </w:p>
    <w:p w:rsidR="00533A80" w:rsidRDefault="00533A80" w:rsidP="00533A80">
      <w:pPr>
        <w:tabs>
          <w:tab w:val="left" w:pos="1985"/>
        </w:tabs>
      </w:pPr>
    </w:p>
    <w:p w:rsidR="00533A80" w:rsidRDefault="00533A80" w:rsidP="00533A80">
      <w:pPr>
        <w:tabs>
          <w:tab w:val="left" w:pos="3402"/>
          <w:tab w:val="left" w:pos="6096"/>
        </w:tabs>
      </w:pPr>
      <w:r>
        <w:t>V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           datum vyplnění:</w:t>
      </w:r>
      <w:sdt>
        <w:sdt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A4684">
            <w:rPr>
              <w:rStyle w:val="Zstupntext"/>
            </w:rPr>
            <w:t>Klepněte sem a zadejte datum.</w:t>
          </w:r>
        </w:sdtContent>
      </w:sdt>
      <w:r>
        <w:tab/>
        <w:t>podpis:</w:t>
      </w:r>
    </w:p>
    <w:p w:rsidR="00533A80" w:rsidRPr="007C6BAE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lastRenderedPageBreak/>
        <w:t xml:space="preserve">Ověření totožnosti žadatele </w:t>
      </w:r>
    </w:p>
    <w:p w:rsidR="00533A80" w:rsidRPr="007E3CB8" w:rsidRDefault="00533A80" w:rsidP="00533A80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2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4"/>
      <w:r w:rsidRPr="00460A6A">
        <w:rPr>
          <w:rFonts w:cs="Times New Roman"/>
        </w:rPr>
        <w:t xml:space="preserve">OP, </w:t>
      </w:r>
      <w:proofErr w:type="gramStart"/>
      <w:r w:rsidRPr="00460A6A">
        <w:rPr>
          <w:rFonts w:cs="Times New Roman"/>
        </w:rPr>
        <w:t xml:space="preserve">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 nebo</w:t>
      </w:r>
      <w:proofErr w:type="gramEnd"/>
      <w:r w:rsidRPr="00460A6A">
        <w:rPr>
          <w:rFonts w:cs="Times New Roman"/>
          <w:spacing w:val="-3"/>
        </w:rPr>
        <w:t xml:space="preserve">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3"/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bookmarkEnd w:id="5"/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</w:t>
      </w:r>
      <w:r w:rsidRPr="00460A6A">
        <w:rPr>
          <w:rFonts w:cs="Times New Roman"/>
        </w:rPr>
        <w:t xml:space="preserve"> nebo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4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6"/>
      <w:r w:rsidRPr="007E3CB8">
        <w:t>na základě identifikační karty zaměstnance MOÚ</w:t>
      </w:r>
      <w:r>
        <w:t xml:space="preserve">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Ověření totožnosti provedl/a:  __________________________; os: č.:         </w:t>
      </w: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533A80" w:rsidRDefault="00533A80" w:rsidP="0053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dne:  </w:t>
      </w:r>
      <w:proofErr w:type="gramStart"/>
      <w:r>
        <w:t>_______________  podpis</w:t>
      </w:r>
      <w:proofErr w:type="gramEnd"/>
      <w:r>
        <w:t>: ________________</w:t>
      </w:r>
    </w:p>
    <w:sectPr w:rsidR="00533A80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136" w:rsidRDefault="00695136" w:rsidP="00E819EC">
      <w:r>
        <w:separator/>
      </w:r>
    </w:p>
  </w:endnote>
  <w:endnote w:type="continuationSeparator" w:id="0">
    <w:p w:rsidR="00695136" w:rsidRDefault="00695136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533A80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533A80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533A80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533A80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136" w:rsidRDefault="00695136" w:rsidP="00E819EC">
      <w:r>
        <w:separator/>
      </w:r>
    </w:p>
  </w:footnote>
  <w:footnote w:type="continuationSeparator" w:id="0">
    <w:p w:rsidR="00695136" w:rsidRDefault="00695136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C046F6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7A6011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95136"/>
    <w:rsid w:val="006C47F8"/>
    <w:rsid w:val="006F1C2A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479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2021-05-31T15:05:00Z</dcterms:created>
  <dcterms:modified xsi:type="dcterms:W3CDTF">2021-05-31T15:05:00Z</dcterms:modified>
</cp:coreProperties>
</file>